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B824028" w14:textId="10B05108" w:rsidR="000F21FE" w:rsidRDefault="009C1168" w:rsidP="00F819FB">
      <w:pPr>
        <w:jc w:val="center"/>
        <w:rPr>
          <w:b/>
          <w:bCs/>
          <w:lang w:val="pt-BR"/>
        </w:rPr>
      </w:pPr>
      <w:bookmarkStart w:id="0" w:name="_GoBack"/>
      <w:bookmarkEnd w:id="0"/>
      <w:r w:rsidRPr="00F819FB">
        <w:rPr>
          <w:b/>
          <w:bCs/>
          <w:lang w:val="pt-BR"/>
        </w:rPr>
        <w:t xml:space="preserve">CHƯƠNG TRÌNH </w:t>
      </w:r>
      <w:r w:rsidR="00592972">
        <w:rPr>
          <w:b/>
          <w:bCs/>
          <w:lang w:val="pt-BR"/>
        </w:rPr>
        <w:t xml:space="preserve">HỘI NGHỊ </w:t>
      </w:r>
    </w:p>
    <w:p w14:paraId="4A0E219B" w14:textId="77777777" w:rsidR="00592972" w:rsidRDefault="00DB320C" w:rsidP="00592972">
      <w:pPr>
        <w:jc w:val="center"/>
        <w:rPr>
          <w:bCs/>
          <w:i/>
          <w:sz w:val="27"/>
          <w:szCs w:val="27"/>
          <w:lang w:val="pt-BR"/>
        </w:rPr>
      </w:pPr>
      <w:r w:rsidRPr="00A519B4">
        <w:rPr>
          <w:bCs/>
          <w:i/>
          <w:sz w:val="27"/>
          <w:szCs w:val="27"/>
          <w:lang w:val="pt-BR"/>
        </w:rPr>
        <w:t xml:space="preserve">(Ban hành kèm theo Kế hoạch </w:t>
      </w:r>
      <w:r w:rsidR="00592972" w:rsidRPr="00592972">
        <w:rPr>
          <w:bCs/>
          <w:i/>
          <w:sz w:val="27"/>
          <w:szCs w:val="27"/>
          <w:lang w:val="pt-BR"/>
        </w:rPr>
        <w:t xml:space="preserve">Hội nghị xây dựng kế hoạch 2026 triển khai </w:t>
      </w:r>
    </w:p>
    <w:p w14:paraId="008906DF" w14:textId="7E381F1A" w:rsidR="00B67311" w:rsidRDefault="00592972" w:rsidP="00592972">
      <w:pPr>
        <w:jc w:val="center"/>
        <w:rPr>
          <w:bCs/>
          <w:i/>
          <w:sz w:val="27"/>
          <w:szCs w:val="27"/>
          <w:lang w:val="pt-BR"/>
        </w:rPr>
      </w:pPr>
      <w:r w:rsidRPr="00592972">
        <w:rPr>
          <w:bCs/>
          <w:i/>
          <w:sz w:val="27"/>
          <w:szCs w:val="27"/>
          <w:lang w:val="pt-BR"/>
        </w:rPr>
        <w:t>Quyết định số 659/QĐ-TTg của Thủ tướng Chính phủ</w:t>
      </w:r>
      <w:r w:rsidR="00A519B4" w:rsidRPr="00592972">
        <w:rPr>
          <w:bCs/>
          <w:i/>
          <w:sz w:val="27"/>
          <w:szCs w:val="27"/>
          <w:lang w:val="pt-BR"/>
        </w:rPr>
        <w:t>)</w:t>
      </w:r>
    </w:p>
    <w:p w14:paraId="04A74315" w14:textId="77777777" w:rsidR="008E1C37" w:rsidRDefault="008E1C37" w:rsidP="00592972">
      <w:pPr>
        <w:rPr>
          <w:bCs/>
          <w:i/>
          <w:sz w:val="27"/>
          <w:szCs w:val="27"/>
          <w:lang w:val="pt-BR"/>
        </w:rPr>
      </w:pPr>
    </w:p>
    <w:p w14:paraId="25C4D85E" w14:textId="1F150681" w:rsidR="00592972" w:rsidRDefault="00592972" w:rsidP="00592972">
      <w:pPr>
        <w:rPr>
          <w:bCs/>
          <w:i/>
        </w:rPr>
      </w:pPr>
      <w:r w:rsidRPr="00B414AC">
        <w:rPr>
          <w:b/>
          <w:bCs/>
        </w:rPr>
        <w:t xml:space="preserve">Hội nghị tại Hà Nội </w:t>
      </w:r>
      <w:r w:rsidR="00B414AC" w:rsidRPr="00B414AC">
        <w:rPr>
          <w:bCs/>
          <w:i/>
        </w:rPr>
        <w:t>(ngày 11/12/2025)</w:t>
      </w:r>
    </w:p>
    <w:p w14:paraId="5C7223AC" w14:textId="77777777" w:rsidR="002D3576" w:rsidRPr="002D3576" w:rsidRDefault="002D3576" w:rsidP="00592972">
      <w:pPr>
        <w:rPr>
          <w:bCs/>
          <w:i/>
          <w:sz w:val="14"/>
        </w:rPr>
      </w:pPr>
    </w:p>
    <w:tbl>
      <w:tblPr>
        <w:tblStyle w:val="TableGrid"/>
        <w:tblW w:w="10204" w:type="dxa"/>
        <w:tblInd w:w="-289" w:type="dxa"/>
        <w:tblLook w:val="04A0" w:firstRow="1" w:lastRow="0" w:firstColumn="1" w:lastColumn="0" w:noHBand="0" w:noVBand="1"/>
      </w:tblPr>
      <w:tblGrid>
        <w:gridCol w:w="1558"/>
        <w:gridCol w:w="5496"/>
        <w:gridCol w:w="3150"/>
      </w:tblGrid>
      <w:tr w:rsidR="00C83025" w:rsidRPr="00592972" w14:paraId="3DEB4FCC" w14:textId="77777777" w:rsidTr="00E4697C">
        <w:trPr>
          <w:tblHeader/>
        </w:trPr>
        <w:tc>
          <w:tcPr>
            <w:tcW w:w="1558" w:type="dxa"/>
            <w:shd w:val="clear" w:color="auto" w:fill="D9D9D9" w:themeFill="background1" w:themeFillShade="D9"/>
            <w:vAlign w:val="center"/>
          </w:tcPr>
          <w:p w14:paraId="610148AF" w14:textId="77777777" w:rsidR="00C83025" w:rsidRPr="00592972" w:rsidRDefault="00C83025" w:rsidP="00E4697C">
            <w:pPr>
              <w:jc w:val="center"/>
              <w:rPr>
                <w:b/>
                <w:bCs/>
                <w:sz w:val="26"/>
                <w:szCs w:val="26"/>
              </w:rPr>
            </w:pPr>
            <w:r w:rsidRPr="00592972">
              <w:rPr>
                <w:b/>
                <w:bCs/>
                <w:sz w:val="26"/>
                <w:szCs w:val="26"/>
              </w:rPr>
              <w:t>Thời gian</w:t>
            </w:r>
          </w:p>
        </w:tc>
        <w:tc>
          <w:tcPr>
            <w:tcW w:w="5496" w:type="dxa"/>
            <w:shd w:val="clear" w:color="auto" w:fill="D9D9D9" w:themeFill="background1" w:themeFillShade="D9"/>
          </w:tcPr>
          <w:p w14:paraId="094E4F7F" w14:textId="77777777" w:rsidR="00C83025" w:rsidRPr="00592972" w:rsidRDefault="00C83025" w:rsidP="00E4697C">
            <w:pPr>
              <w:jc w:val="center"/>
              <w:rPr>
                <w:b/>
                <w:bCs/>
                <w:sz w:val="26"/>
                <w:szCs w:val="26"/>
              </w:rPr>
            </w:pPr>
            <w:r w:rsidRPr="00592972">
              <w:rPr>
                <w:b/>
                <w:bCs/>
                <w:sz w:val="26"/>
                <w:szCs w:val="26"/>
              </w:rPr>
              <w:t>Nội dung</w:t>
            </w:r>
          </w:p>
        </w:tc>
        <w:tc>
          <w:tcPr>
            <w:tcW w:w="3150" w:type="dxa"/>
            <w:shd w:val="clear" w:color="auto" w:fill="D9D9D9" w:themeFill="background1" w:themeFillShade="D9"/>
          </w:tcPr>
          <w:p w14:paraId="1C4C8086" w14:textId="77777777" w:rsidR="00C83025" w:rsidRPr="00592972" w:rsidRDefault="00C83025" w:rsidP="00E4697C">
            <w:pPr>
              <w:jc w:val="center"/>
              <w:rPr>
                <w:b/>
                <w:bCs/>
                <w:sz w:val="26"/>
                <w:szCs w:val="26"/>
              </w:rPr>
            </w:pPr>
            <w:r w:rsidRPr="00592972">
              <w:rPr>
                <w:b/>
                <w:bCs/>
                <w:sz w:val="26"/>
                <w:szCs w:val="26"/>
              </w:rPr>
              <w:t>Thực hiện</w:t>
            </w:r>
          </w:p>
        </w:tc>
      </w:tr>
      <w:tr w:rsidR="00C83025" w:rsidRPr="00592972" w14:paraId="0519CA7F" w14:textId="77777777" w:rsidTr="00E4697C">
        <w:tc>
          <w:tcPr>
            <w:tcW w:w="1558" w:type="dxa"/>
            <w:vAlign w:val="center"/>
          </w:tcPr>
          <w:p w14:paraId="35BBED21" w14:textId="77777777" w:rsidR="00C83025" w:rsidRPr="00592972" w:rsidRDefault="00C83025" w:rsidP="00E4697C">
            <w:pPr>
              <w:jc w:val="center"/>
              <w:rPr>
                <w:sz w:val="26"/>
                <w:szCs w:val="26"/>
              </w:rPr>
            </w:pPr>
            <w:r w:rsidRPr="00592972">
              <w:rPr>
                <w:sz w:val="26"/>
                <w:szCs w:val="26"/>
              </w:rPr>
              <w:t>8.00-8.30</w:t>
            </w:r>
          </w:p>
        </w:tc>
        <w:tc>
          <w:tcPr>
            <w:tcW w:w="5496" w:type="dxa"/>
          </w:tcPr>
          <w:p w14:paraId="0584D911" w14:textId="77777777" w:rsidR="00C83025" w:rsidRPr="00592972" w:rsidRDefault="00C83025" w:rsidP="00E4697C">
            <w:pPr>
              <w:jc w:val="both"/>
              <w:rPr>
                <w:sz w:val="26"/>
                <w:szCs w:val="26"/>
              </w:rPr>
            </w:pPr>
            <w:r w:rsidRPr="00592972">
              <w:rPr>
                <w:sz w:val="26"/>
                <w:szCs w:val="26"/>
              </w:rPr>
              <w:t>Tiếp đón đại biểu, phát tài liệu</w:t>
            </w:r>
          </w:p>
        </w:tc>
        <w:tc>
          <w:tcPr>
            <w:tcW w:w="3150" w:type="dxa"/>
          </w:tcPr>
          <w:p w14:paraId="54881EFE" w14:textId="3F55B2A6" w:rsidR="00C83025" w:rsidRPr="00592972" w:rsidRDefault="00C83025" w:rsidP="00E4697C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Ban tổ chức </w:t>
            </w:r>
          </w:p>
        </w:tc>
      </w:tr>
      <w:tr w:rsidR="00C83025" w:rsidRPr="00592972" w14:paraId="25DA31BE" w14:textId="77777777" w:rsidTr="00E4697C">
        <w:tc>
          <w:tcPr>
            <w:tcW w:w="1558" w:type="dxa"/>
            <w:vAlign w:val="center"/>
          </w:tcPr>
          <w:p w14:paraId="6DC056D7" w14:textId="77777777" w:rsidR="00C83025" w:rsidRPr="00592972" w:rsidRDefault="00C83025" w:rsidP="00E4697C">
            <w:pPr>
              <w:jc w:val="center"/>
              <w:rPr>
                <w:sz w:val="26"/>
                <w:szCs w:val="26"/>
              </w:rPr>
            </w:pPr>
            <w:r w:rsidRPr="00592972">
              <w:rPr>
                <w:sz w:val="26"/>
                <w:szCs w:val="26"/>
              </w:rPr>
              <w:t>8.30-8.35</w:t>
            </w:r>
          </w:p>
        </w:tc>
        <w:tc>
          <w:tcPr>
            <w:tcW w:w="5496" w:type="dxa"/>
          </w:tcPr>
          <w:p w14:paraId="06D074F6" w14:textId="77777777" w:rsidR="00C83025" w:rsidRPr="00592972" w:rsidRDefault="00C83025" w:rsidP="00E4697C">
            <w:pPr>
              <w:jc w:val="both"/>
              <w:rPr>
                <w:sz w:val="26"/>
                <w:szCs w:val="26"/>
              </w:rPr>
            </w:pPr>
            <w:r w:rsidRPr="00592972">
              <w:rPr>
                <w:sz w:val="26"/>
                <w:szCs w:val="26"/>
              </w:rPr>
              <w:t>Giới thiệu đại biểu</w:t>
            </w:r>
          </w:p>
        </w:tc>
        <w:tc>
          <w:tcPr>
            <w:tcW w:w="3150" w:type="dxa"/>
          </w:tcPr>
          <w:p w14:paraId="0623C8C7" w14:textId="74E195DC" w:rsidR="00C83025" w:rsidRPr="00592972" w:rsidRDefault="00C83025" w:rsidP="00E4697C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Ban tổ chức</w:t>
            </w:r>
          </w:p>
        </w:tc>
      </w:tr>
      <w:tr w:rsidR="00C83025" w:rsidRPr="00592972" w14:paraId="4009BA4C" w14:textId="77777777" w:rsidTr="00E4697C">
        <w:tc>
          <w:tcPr>
            <w:tcW w:w="1558" w:type="dxa"/>
            <w:vAlign w:val="center"/>
          </w:tcPr>
          <w:p w14:paraId="757BD9C0" w14:textId="77777777" w:rsidR="00C83025" w:rsidRPr="00592972" w:rsidRDefault="00C83025" w:rsidP="00E4697C">
            <w:pPr>
              <w:jc w:val="center"/>
              <w:rPr>
                <w:sz w:val="26"/>
                <w:szCs w:val="26"/>
              </w:rPr>
            </w:pPr>
            <w:r w:rsidRPr="00592972">
              <w:rPr>
                <w:sz w:val="26"/>
                <w:szCs w:val="26"/>
              </w:rPr>
              <w:t>8.35-8.45</w:t>
            </w:r>
          </w:p>
        </w:tc>
        <w:tc>
          <w:tcPr>
            <w:tcW w:w="5496" w:type="dxa"/>
            <w:vAlign w:val="center"/>
          </w:tcPr>
          <w:p w14:paraId="2B5DA332" w14:textId="77777777" w:rsidR="00C83025" w:rsidRPr="00592972" w:rsidRDefault="00C83025" w:rsidP="00E4697C">
            <w:pPr>
              <w:rPr>
                <w:sz w:val="26"/>
                <w:szCs w:val="26"/>
              </w:rPr>
            </w:pPr>
            <w:r w:rsidRPr="00592972">
              <w:rPr>
                <w:sz w:val="26"/>
                <w:szCs w:val="26"/>
              </w:rPr>
              <w:t>Phát biểu khai mạc hội thảo</w:t>
            </w:r>
          </w:p>
        </w:tc>
        <w:tc>
          <w:tcPr>
            <w:tcW w:w="3150" w:type="dxa"/>
          </w:tcPr>
          <w:p w14:paraId="0075CD26" w14:textId="77777777" w:rsidR="00C83025" w:rsidRDefault="00C83025" w:rsidP="00E4697C">
            <w:pPr>
              <w:rPr>
                <w:sz w:val="26"/>
                <w:szCs w:val="26"/>
              </w:rPr>
            </w:pPr>
            <w:r w:rsidRPr="00592972">
              <w:rPr>
                <w:sz w:val="26"/>
                <w:szCs w:val="26"/>
              </w:rPr>
              <w:t>TS Lê Thái Hà</w:t>
            </w:r>
          </w:p>
          <w:p w14:paraId="424A8629" w14:textId="7C657781" w:rsidR="00C83025" w:rsidRPr="00592972" w:rsidRDefault="00C83025" w:rsidP="00E4697C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PCT Cục Phòng bệnh</w:t>
            </w:r>
          </w:p>
        </w:tc>
      </w:tr>
      <w:tr w:rsidR="00C83025" w:rsidRPr="00592972" w14:paraId="15403D1F" w14:textId="77777777" w:rsidTr="00E4697C">
        <w:trPr>
          <w:trHeight w:val="888"/>
        </w:trPr>
        <w:tc>
          <w:tcPr>
            <w:tcW w:w="1558" w:type="dxa"/>
            <w:vAlign w:val="center"/>
          </w:tcPr>
          <w:p w14:paraId="4600D6B1" w14:textId="77777777" w:rsidR="00C83025" w:rsidRPr="00592972" w:rsidRDefault="00C83025" w:rsidP="00E4697C">
            <w:pPr>
              <w:jc w:val="center"/>
              <w:rPr>
                <w:sz w:val="26"/>
                <w:szCs w:val="26"/>
              </w:rPr>
            </w:pPr>
            <w:r w:rsidRPr="00592972">
              <w:rPr>
                <w:sz w:val="26"/>
                <w:szCs w:val="26"/>
              </w:rPr>
              <w:t>8.45-9.15</w:t>
            </w:r>
          </w:p>
        </w:tc>
        <w:tc>
          <w:tcPr>
            <w:tcW w:w="5496" w:type="dxa"/>
          </w:tcPr>
          <w:p w14:paraId="29392FF9" w14:textId="77777777" w:rsidR="00C83025" w:rsidRPr="00592972" w:rsidRDefault="00C83025" w:rsidP="00E4697C">
            <w:pPr>
              <w:jc w:val="both"/>
              <w:rPr>
                <w:sz w:val="26"/>
                <w:szCs w:val="26"/>
              </w:rPr>
            </w:pPr>
            <w:r w:rsidRPr="00592972">
              <w:rPr>
                <w:sz w:val="26"/>
                <w:szCs w:val="26"/>
              </w:rPr>
              <w:t>Kết quả triển khai Quyết định số 3431/QĐ-BYT thực hiện Quyết định số 659/QĐ-TTg của ngành y tế năm 2025 và định hướng kế hoạch năm 2026.</w:t>
            </w:r>
          </w:p>
        </w:tc>
        <w:tc>
          <w:tcPr>
            <w:tcW w:w="3150" w:type="dxa"/>
            <w:vAlign w:val="center"/>
          </w:tcPr>
          <w:p w14:paraId="08B77FF4" w14:textId="4013A43E" w:rsidR="00C83025" w:rsidRDefault="00C83025" w:rsidP="00E4697C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ThS.BS Trần Anh Thành </w:t>
            </w:r>
          </w:p>
          <w:p w14:paraId="11F23DF9" w14:textId="5A1DEC79" w:rsidR="00C83025" w:rsidRPr="00592972" w:rsidRDefault="00C83025" w:rsidP="00E4697C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Cục Phòng bệnh</w:t>
            </w:r>
          </w:p>
        </w:tc>
      </w:tr>
      <w:tr w:rsidR="00C83025" w:rsidRPr="00592972" w14:paraId="7A7F860E" w14:textId="77777777" w:rsidTr="00E4697C">
        <w:tc>
          <w:tcPr>
            <w:tcW w:w="1558" w:type="dxa"/>
            <w:vAlign w:val="center"/>
          </w:tcPr>
          <w:p w14:paraId="231E9FE9" w14:textId="77777777" w:rsidR="00C83025" w:rsidRPr="00592972" w:rsidRDefault="00C83025" w:rsidP="00E4697C">
            <w:pPr>
              <w:jc w:val="center"/>
              <w:rPr>
                <w:sz w:val="26"/>
                <w:szCs w:val="26"/>
              </w:rPr>
            </w:pPr>
            <w:r w:rsidRPr="00592972">
              <w:rPr>
                <w:sz w:val="26"/>
                <w:szCs w:val="26"/>
              </w:rPr>
              <w:t>9.15-10.15</w:t>
            </w:r>
          </w:p>
        </w:tc>
        <w:tc>
          <w:tcPr>
            <w:tcW w:w="5496" w:type="dxa"/>
          </w:tcPr>
          <w:p w14:paraId="68E98010" w14:textId="77777777" w:rsidR="00C83025" w:rsidRPr="00592972" w:rsidRDefault="00C83025" w:rsidP="00E4697C">
            <w:pPr>
              <w:jc w:val="both"/>
              <w:rPr>
                <w:sz w:val="26"/>
                <w:szCs w:val="26"/>
              </w:rPr>
            </w:pPr>
            <w:r w:rsidRPr="00592972">
              <w:rPr>
                <w:sz w:val="26"/>
                <w:szCs w:val="26"/>
              </w:rPr>
              <w:t>Dự thảo Báo cáo đánh giá giữa kỳ kết quả thực hiện Quyết định số 659/QĐ-TTg của Thủ tướng Chính phủ của địa phương và các Bộ/ngành và đề xuất giai đoạn 2026-2030.</w:t>
            </w:r>
          </w:p>
        </w:tc>
        <w:tc>
          <w:tcPr>
            <w:tcW w:w="3150" w:type="dxa"/>
          </w:tcPr>
          <w:p w14:paraId="25EF73B1" w14:textId="77777777" w:rsidR="00C83025" w:rsidRDefault="00C83025" w:rsidP="00E4697C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Viện Đào tạo</w:t>
            </w:r>
            <w:r w:rsidRPr="00592972">
              <w:rPr>
                <w:sz w:val="26"/>
                <w:szCs w:val="26"/>
              </w:rPr>
              <w:t xml:space="preserve"> YHDP và </w:t>
            </w:r>
            <w:r>
              <w:rPr>
                <w:sz w:val="26"/>
                <w:szCs w:val="26"/>
              </w:rPr>
              <w:t>YTCC.</w:t>
            </w:r>
          </w:p>
          <w:p w14:paraId="60E2DE85" w14:textId="21D2901D" w:rsidR="00C83025" w:rsidRPr="00592972" w:rsidRDefault="00C83025" w:rsidP="00E4697C">
            <w:pPr>
              <w:rPr>
                <w:sz w:val="26"/>
                <w:szCs w:val="26"/>
              </w:rPr>
            </w:pPr>
            <w:r w:rsidRPr="00592972">
              <w:rPr>
                <w:sz w:val="26"/>
                <w:szCs w:val="26"/>
              </w:rPr>
              <w:t>Đại học Y Hà Nội</w:t>
            </w:r>
          </w:p>
        </w:tc>
      </w:tr>
      <w:tr w:rsidR="00C83025" w:rsidRPr="00592972" w14:paraId="1C23FF65" w14:textId="77777777" w:rsidTr="00E4697C">
        <w:tc>
          <w:tcPr>
            <w:tcW w:w="1558" w:type="dxa"/>
            <w:vAlign w:val="center"/>
          </w:tcPr>
          <w:p w14:paraId="79CB8579" w14:textId="77777777" w:rsidR="00C83025" w:rsidRPr="00592972" w:rsidRDefault="00C83025" w:rsidP="00E4697C">
            <w:pPr>
              <w:jc w:val="center"/>
              <w:rPr>
                <w:i/>
                <w:iCs/>
                <w:sz w:val="26"/>
                <w:szCs w:val="26"/>
              </w:rPr>
            </w:pPr>
            <w:r w:rsidRPr="00592972">
              <w:rPr>
                <w:i/>
                <w:iCs/>
                <w:sz w:val="26"/>
                <w:szCs w:val="26"/>
              </w:rPr>
              <w:t>10.15-10.30</w:t>
            </w:r>
          </w:p>
        </w:tc>
        <w:tc>
          <w:tcPr>
            <w:tcW w:w="5496" w:type="dxa"/>
          </w:tcPr>
          <w:p w14:paraId="0FCC72F0" w14:textId="77777777" w:rsidR="00C83025" w:rsidRPr="00592972" w:rsidRDefault="00C83025" w:rsidP="00E4697C">
            <w:pPr>
              <w:jc w:val="center"/>
              <w:rPr>
                <w:i/>
                <w:iCs/>
                <w:sz w:val="26"/>
                <w:szCs w:val="26"/>
              </w:rPr>
            </w:pPr>
            <w:r w:rsidRPr="00592972">
              <w:rPr>
                <w:i/>
                <w:iCs/>
                <w:sz w:val="26"/>
                <w:szCs w:val="26"/>
              </w:rPr>
              <w:t>Nghỉ giải lao</w:t>
            </w:r>
          </w:p>
        </w:tc>
        <w:tc>
          <w:tcPr>
            <w:tcW w:w="3150" w:type="dxa"/>
          </w:tcPr>
          <w:p w14:paraId="31621DF5" w14:textId="77777777" w:rsidR="00C83025" w:rsidRPr="00592972" w:rsidRDefault="00C83025" w:rsidP="00E4697C">
            <w:pPr>
              <w:rPr>
                <w:i/>
                <w:iCs/>
                <w:sz w:val="26"/>
                <w:szCs w:val="26"/>
              </w:rPr>
            </w:pPr>
          </w:p>
        </w:tc>
      </w:tr>
      <w:tr w:rsidR="00E4697C" w:rsidRPr="00592972" w14:paraId="01904027" w14:textId="77777777" w:rsidTr="00E4697C">
        <w:tc>
          <w:tcPr>
            <w:tcW w:w="1558" w:type="dxa"/>
            <w:vAlign w:val="center"/>
          </w:tcPr>
          <w:p w14:paraId="06514C11" w14:textId="77777777" w:rsidR="00E4697C" w:rsidRPr="00592972" w:rsidRDefault="00E4697C" w:rsidP="00E4697C">
            <w:pPr>
              <w:jc w:val="center"/>
              <w:rPr>
                <w:sz w:val="26"/>
                <w:szCs w:val="26"/>
              </w:rPr>
            </w:pPr>
            <w:r w:rsidRPr="00592972">
              <w:rPr>
                <w:sz w:val="26"/>
                <w:szCs w:val="26"/>
              </w:rPr>
              <w:t>10.30-11.00</w:t>
            </w:r>
          </w:p>
        </w:tc>
        <w:tc>
          <w:tcPr>
            <w:tcW w:w="5496" w:type="dxa"/>
          </w:tcPr>
          <w:p w14:paraId="77DFE53D" w14:textId="78542076" w:rsidR="00E4697C" w:rsidRPr="00592972" w:rsidRDefault="00E4697C" w:rsidP="00240E62">
            <w:pPr>
              <w:jc w:val="both"/>
              <w:rPr>
                <w:sz w:val="26"/>
                <w:szCs w:val="26"/>
              </w:rPr>
            </w:pPr>
            <w:r w:rsidRPr="00592972">
              <w:rPr>
                <w:sz w:val="26"/>
                <w:szCs w:val="26"/>
              </w:rPr>
              <w:t xml:space="preserve">Báo cáo đánh giá giữa kỳ kết quả hoạt động giai đoạn 2020-2025 </w:t>
            </w:r>
            <w:r w:rsidR="00240E62">
              <w:rPr>
                <w:sz w:val="26"/>
                <w:szCs w:val="26"/>
              </w:rPr>
              <w:t xml:space="preserve">của Viện Sức khỏe nghề nghiệp và môi trường </w:t>
            </w:r>
            <w:r w:rsidRPr="00592972">
              <w:rPr>
                <w:sz w:val="26"/>
                <w:szCs w:val="26"/>
              </w:rPr>
              <w:t>và Kế hoạch triển khai năm 2026.</w:t>
            </w:r>
          </w:p>
        </w:tc>
        <w:tc>
          <w:tcPr>
            <w:tcW w:w="3150" w:type="dxa"/>
          </w:tcPr>
          <w:p w14:paraId="636A56C9" w14:textId="450ECACE" w:rsidR="00E4697C" w:rsidRPr="00592972" w:rsidRDefault="00E4697C" w:rsidP="00E4697C">
            <w:pPr>
              <w:rPr>
                <w:sz w:val="26"/>
                <w:szCs w:val="26"/>
              </w:rPr>
            </w:pPr>
            <w:r w:rsidRPr="00592972">
              <w:rPr>
                <w:sz w:val="26"/>
                <w:szCs w:val="26"/>
              </w:rPr>
              <w:t xml:space="preserve">Viện </w:t>
            </w:r>
            <w:r>
              <w:rPr>
                <w:sz w:val="26"/>
                <w:szCs w:val="26"/>
              </w:rPr>
              <w:t>Sức khỏe nghề nghiệp và môi trường.</w:t>
            </w:r>
          </w:p>
        </w:tc>
      </w:tr>
      <w:tr w:rsidR="00E4697C" w:rsidRPr="00592972" w14:paraId="0E71354C" w14:textId="77777777" w:rsidTr="00240E62">
        <w:trPr>
          <w:trHeight w:val="944"/>
        </w:trPr>
        <w:tc>
          <w:tcPr>
            <w:tcW w:w="1558" w:type="dxa"/>
            <w:vAlign w:val="center"/>
          </w:tcPr>
          <w:p w14:paraId="2CCF560E" w14:textId="77777777" w:rsidR="00E4697C" w:rsidRPr="00592972" w:rsidRDefault="00E4697C" w:rsidP="00E4697C">
            <w:pPr>
              <w:jc w:val="center"/>
              <w:rPr>
                <w:sz w:val="26"/>
                <w:szCs w:val="26"/>
              </w:rPr>
            </w:pPr>
            <w:r w:rsidRPr="00592972">
              <w:rPr>
                <w:sz w:val="26"/>
                <w:szCs w:val="26"/>
              </w:rPr>
              <w:t>11.00-11.30</w:t>
            </w:r>
          </w:p>
        </w:tc>
        <w:tc>
          <w:tcPr>
            <w:tcW w:w="5496" w:type="dxa"/>
          </w:tcPr>
          <w:p w14:paraId="2925128B" w14:textId="358DB474" w:rsidR="00E4697C" w:rsidRPr="00592972" w:rsidRDefault="00E4697C" w:rsidP="00240E62">
            <w:pPr>
              <w:jc w:val="both"/>
              <w:rPr>
                <w:sz w:val="26"/>
                <w:szCs w:val="26"/>
              </w:rPr>
            </w:pPr>
            <w:r w:rsidRPr="00592972">
              <w:rPr>
                <w:sz w:val="26"/>
                <w:szCs w:val="26"/>
              </w:rPr>
              <w:t xml:space="preserve">Báo cáo đánh giá giữa kỳ kết quả hoạt động giai đoạn 2020-2025 </w:t>
            </w:r>
            <w:r w:rsidR="00240E62">
              <w:rPr>
                <w:sz w:val="26"/>
                <w:szCs w:val="26"/>
              </w:rPr>
              <w:t xml:space="preserve">của Viện Dinh dưỡng </w:t>
            </w:r>
            <w:r w:rsidRPr="00592972">
              <w:rPr>
                <w:sz w:val="26"/>
                <w:szCs w:val="26"/>
              </w:rPr>
              <w:t>và Kế hoạch triển khai năm 2026.</w:t>
            </w:r>
          </w:p>
        </w:tc>
        <w:tc>
          <w:tcPr>
            <w:tcW w:w="3150" w:type="dxa"/>
            <w:vAlign w:val="center"/>
          </w:tcPr>
          <w:p w14:paraId="0E452A37" w14:textId="1850890E" w:rsidR="00E4697C" w:rsidRPr="00592972" w:rsidRDefault="00E4697C" w:rsidP="00240E62">
            <w:pPr>
              <w:rPr>
                <w:sz w:val="26"/>
                <w:szCs w:val="26"/>
              </w:rPr>
            </w:pPr>
            <w:r w:rsidRPr="00592972">
              <w:rPr>
                <w:sz w:val="26"/>
                <w:szCs w:val="26"/>
              </w:rPr>
              <w:t xml:space="preserve">Viện Dinh dưỡng </w:t>
            </w:r>
          </w:p>
        </w:tc>
      </w:tr>
      <w:tr w:rsidR="00E4697C" w:rsidRPr="00592972" w14:paraId="7A463B55" w14:textId="77777777" w:rsidTr="006D3F39">
        <w:tc>
          <w:tcPr>
            <w:tcW w:w="1558" w:type="dxa"/>
            <w:vAlign w:val="center"/>
          </w:tcPr>
          <w:p w14:paraId="7ABB770E" w14:textId="77777777" w:rsidR="00E4697C" w:rsidRPr="00592972" w:rsidRDefault="00E4697C" w:rsidP="00E4697C">
            <w:pPr>
              <w:jc w:val="center"/>
              <w:rPr>
                <w:sz w:val="26"/>
                <w:szCs w:val="26"/>
              </w:rPr>
            </w:pPr>
            <w:r w:rsidRPr="00592972">
              <w:rPr>
                <w:sz w:val="26"/>
                <w:szCs w:val="26"/>
              </w:rPr>
              <w:t>11.30-12.00</w:t>
            </w:r>
          </w:p>
        </w:tc>
        <w:tc>
          <w:tcPr>
            <w:tcW w:w="5496" w:type="dxa"/>
          </w:tcPr>
          <w:p w14:paraId="04D351DB" w14:textId="16826DFE" w:rsidR="00E4697C" w:rsidRPr="00592972" w:rsidRDefault="00E4697C" w:rsidP="00240E62">
            <w:pPr>
              <w:jc w:val="both"/>
              <w:rPr>
                <w:sz w:val="26"/>
                <w:szCs w:val="26"/>
              </w:rPr>
            </w:pPr>
            <w:r w:rsidRPr="00592972">
              <w:rPr>
                <w:sz w:val="26"/>
                <w:szCs w:val="26"/>
              </w:rPr>
              <w:t xml:space="preserve">Báo cáo đánh giá giữa kỳ kết quả hoạt động giai đoạn 2020-2025 </w:t>
            </w:r>
            <w:r w:rsidR="00240E62">
              <w:rPr>
                <w:sz w:val="26"/>
                <w:szCs w:val="26"/>
              </w:rPr>
              <w:t>của Viện Y học Biển</w:t>
            </w:r>
            <w:r w:rsidRPr="00592972">
              <w:rPr>
                <w:sz w:val="26"/>
                <w:szCs w:val="26"/>
              </w:rPr>
              <w:t xml:space="preserve"> và Kế hoạch triển khai năm 2026.</w:t>
            </w:r>
          </w:p>
        </w:tc>
        <w:tc>
          <w:tcPr>
            <w:tcW w:w="3150" w:type="dxa"/>
            <w:vAlign w:val="center"/>
          </w:tcPr>
          <w:p w14:paraId="39F800DF" w14:textId="54E26CCD" w:rsidR="00E4697C" w:rsidRPr="00592972" w:rsidRDefault="00E4697C" w:rsidP="00E4697C">
            <w:pPr>
              <w:rPr>
                <w:sz w:val="26"/>
                <w:szCs w:val="26"/>
              </w:rPr>
            </w:pPr>
            <w:r w:rsidRPr="00592972">
              <w:rPr>
                <w:sz w:val="26"/>
                <w:szCs w:val="26"/>
              </w:rPr>
              <w:t>Viện Y học Biển</w:t>
            </w:r>
          </w:p>
        </w:tc>
      </w:tr>
      <w:tr w:rsidR="00E4697C" w:rsidRPr="00592972" w14:paraId="57FD53F3" w14:textId="77777777" w:rsidTr="00E4697C">
        <w:tc>
          <w:tcPr>
            <w:tcW w:w="1558" w:type="dxa"/>
            <w:vAlign w:val="center"/>
          </w:tcPr>
          <w:p w14:paraId="238D0600" w14:textId="2E99AC4A" w:rsidR="00E4697C" w:rsidRPr="00592972" w:rsidRDefault="00E4697C" w:rsidP="00E4697C">
            <w:pPr>
              <w:jc w:val="center"/>
              <w:rPr>
                <w:i/>
                <w:iCs/>
                <w:sz w:val="26"/>
                <w:szCs w:val="26"/>
              </w:rPr>
            </w:pPr>
            <w:r w:rsidRPr="00592972">
              <w:rPr>
                <w:i/>
                <w:iCs/>
                <w:sz w:val="26"/>
                <w:szCs w:val="26"/>
              </w:rPr>
              <w:t>12.0</w:t>
            </w:r>
            <w:r>
              <w:rPr>
                <w:i/>
                <w:iCs/>
                <w:sz w:val="26"/>
                <w:szCs w:val="26"/>
              </w:rPr>
              <w:t>0-14.0</w:t>
            </w:r>
            <w:r w:rsidRPr="00592972">
              <w:rPr>
                <w:i/>
                <w:iCs/>
                <w:sz w:val="26"/>
                <w:szCs w:val="26"/>
              </w:rPr>
              <w:t>0</w:t>
            </w:r>
          </w:p>
        </w:tc>
        <w:tc>
          <w:tcPr>
            <w:tcW w:w="5496" w:type="dxa"/>
          </w:tcPr>
          <w:p w14:paraId="742BFA0D" w14:textId="77777777" w:rsidR="00E4697C" w:rsidRPr="00592972" w:rsidRDefault="00E4697C" w:rsidP="00E4697C">
            <w:pPr>
              <w:jc w:val="both"/>
              <w:rPr>
                <w:i/>
                <w:iCs/>
                <w:sz w:val="26"/>
                <w:szCs w:val="26"/>
              </w:rPr>
            </w:pPr>
            <w:r w:rsidRPr="00592972">
              <w:rPr>
                <w:i/>
                <w:iCs/>
                <w:sz w:val="26"/>
                <w:szCs w:val="26"/>
              </w:rPr>
              <w:t>Nghỉ trưa</w:t>
            </w:r>
          </w:p>
        </w:tc>
        <w:tc>
          <w:tcPr>
            <w:tcW w:w="3150" w:type="dxa"/>
          </w:tcPr>
          <w:p w14:paraId="5624AC92" w14:textId="77777777" w:rsidR="00E4697C" w:rsidRPr="00592972" w:rsidRDefault="00E4697C" w:rsidP="00E4697C">
            <w:pPr>
              <w:rPr>
                <w:i/>
                <w:iCs/>
                <w:sz w:val="26"/>
                <w:szCs w:val="26"/>
              </w:rPr>
            </w:pPr>
          </w:p>
        </w:tc>
      </w:tr>
      <w:tr w:rsidR="00E4697C" w:rsidRPr="00592972" w14:paraId="284D96B6" w14:textId="77777777" w:rsidTr="00E4697C">
        <w:tc>
          <w:tcPr>
            <w:tcW w:w="1558" w:type="dxa"/>
            <w:vAlign w:val="center"/>
          </w:tcPr>
          <w:p w14:paraId="72E73319" w14:textId="77777777" w:rsidR="00E4697C" w:rsidRPr="00592972" w:rsidRDefault="00E4697C" w:rsidP="00E4697C">
            <w:pPr>
              <w:jc w:val="center"/>
              <w:rPr>
                <w:sz w:val="26"/>
                <w:szCs w:val="26"/>
              </w:rPr>
            </w:pPr>
            <w:r w:rsidRPr="00592972">
              <w:rPr>
                <w:sz w:val="26"/>
                <w:szCs w:val="26"/>
              </w:rPr>
              <w:t>14.00-14.30</w:t>
            </w:r>
          </w:p>
        </w:tc>
        <w:tc>
          <w:tcPr>
            <w:tcW w:w="5496" w:type="dxa"/>
          </w:tcPr>
          <w:p w14:paraId="2AA0495C" w14:textId="77777777" w:rsidR="00E4697C" w:rsidRPr="00592972" w:rsidRDefault="00E4697C" w:rsidP="00E4697C">
            <w:pPr>
              <w:jc w:val="both"/>
              <w:rPr>
                <w:sz w:val="26"/>
                <w:szCs w:val="26"/>
              </w:rPr>
            </w:pPr>
            <w:r w:rsidRPr="00592972">
              <w:rPr>
                <w:sz w:val="26"/>
                <w:szCs w:val="26"/>
              </w:rPr>
              <w:t>Báo cáo kết quả thực hiện công tác giám định bệnh nghề nghiệp giai đoạn 2020-2025.</w:t>
            </w:r>
          </w:p>
        </w:tc>
        <w:tc>
          <w:tcPr>
            <w:tcW w:w="3150" w:type="dxa"/>
          </w:tcPr>
          <w:p w14:paraId="3B9B0B7F" w14:textId="487864B3" w:rsidR="00E4697C" w:rsidRDefault="00E4697C" w:rsidP="00E4697C">
            <w:pPr>
              <w:rPr>
                <w:sz w:val="26"/>
                <w:szCs w:val="26"/>
              </w:rPr>
            </w:pPr>
            <w:r w:rsidRPr="00592972">
              <w:rPr>
                <w:sz w:val="26"/>
                <w:szCs w:val="26"/>
              </w:rPr>
              <w:t>Viện Giám định Y khoa</w:t>
            </w:r>
            <w:r>
              <w:rPr>
                <w:sz w:val="26"/>
                <w:szCs w:val="26"/>
              </w:rPr>
              <w:t>,</w:t>
            </w:r>
          </w:p>
          <w:p w14:paraId="622B0AE3" w14:textId="54A2A1EC" w:rsidR="00E4697C" w:rsidRPr="00592972" w:rsidRDefault="00E4697C" w:rsidP="00E4697C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Bệnh viện Bạch Mai</w:t>
            </w:r>
          </w:p>
        </w:tc>
      </w:tr>
      <w:tr w:rsidR="00E4697C" w:rsidRPr="00592972" w14:paraId="29C92A65" w14:textId="77777777" w:rsidTr="00E4697C">
        <w:trPr>
          <w:trHeight w:val="287"/>
        </w:trPr>
        <w:tc>
          <w:tcPr>
            <w:tcW w:w="1558" w:type="dxa"/>
            <w:vMerge w:val="restart"/>
            <w:vAlign w:val="center"/>
          </w:tcPr>
          <w:p w14:paraId="3ED78D6D" w14:textId="77777777" w:rsidR="00E4697C" w:rsidRPr="00592972" w:rsidRDefault="00E4697C" w:rsidP="00E4697C">
            <w:pPr>
              <w:jc w:val="center"/>
              <w:rPr>
                <w:sz w:val="26"/>
                <w:szCs w:val="26"/>
              </w:rPr>
            </w:pPr>
            <w:r w:rsidRPr="00592972">
              <w:rPr>
                <w:sz w:val="26"/>
                <w:szCs w:val="26"/>
              </w:rPr>
              <w:t>14.30-15.30</w:t>
            </w:r>
          </w:p>
        </w:tc>
        <w:tc>
          <w:tcPr>
            <w:tcW w:w="5496" w:type="dxa"/>
          </w:tcPr>
          <w:p w14:paraId="6E5959C0" w14:textId="20FE5957" w:rsidR="00E4697C" w:rsidRPr="00592972" w:rsidRDefault="00E4697C" w:rsidP="00E4697C">
            <w:pPr>
              <w:jc w:val="both"/>
              <w:rPr>
                <w:sz w:val="26"/>
                <w:szCs w:val="26"/>
              </w:rPr>
            </w:pPr>
            <w:r w:rsidRPr="00592972">
              <w:rPr>
                <w:sz w:val="26"/>
                <w:szCs w:val="26"/>
              </w:rPr>
              <w:t xml:space="preserve">Báo cáo kết quả công tác </w:t>
            </w:r>
            <w:r>
              <w:rPr>
                <w:sz w:val="26"/>
                <w:szCs w:val="26"/>
              </w:rPr>
              <w:t>y tế lao động, PCBNN năm 2025. Những khó khăn, thách thức và kiến nghị giải pháp giai đoạn tới tại một số tỉnh/TP</w:t>
            </w:r>
          </w:p>
        </w:tc>
        <w:tc>
          <w:tcPr>
            <w:tcW w:w="3150" w:type="dxa"/>
            <w:vAlign w:val="center"/>
          </w:tcPr>
          <w:p w14:paraId="74D4FBB4" w14:textId="77777777" w:rsidR="00E4697C" w:rsidRPr="00592972" w:rsidRDefault="00E4697C" w:rsidP="00E4697C">
            <w:pPr>
              <w:rPr>
                <w:sz w:val="26"/>
                <w:szCs w:val="26"/>
              </w:rPr>
            </w:pPr>
            <w:r w:rsidRPr="00592972">
              <w:rPr>
                <w:sz w:val="26"/>
                <w:szCs w:val="26"/>
              </w:rPr>
              <w:t>Sở Y tế các địa phương</w:t>
            </w:r>
          </w:p>
        </w:tc>
      </w:tr>
      <w:tr w:rsidR="00E4697C" w:rsidRPr="00763C83" w14:paraId="45ED46D9" w14:textId="77777777" w:rsidTr="00E4697C">
        <w:tc>
          <w:tcPr>
            <w:tcW w:w="1558" w:type="dxa"/>
            <w:vMerge/>
            <w:vAlign w:val="center"/>
          </w:tcPr>
          <w:p w14:paraId="3FC27177" w14:textId="5EBD0DCC" w:rsidR="00E4697C" w:rsidRPr="00763C83" w:rsidRDefault="00E4697C" w:rsidP="00E4697C">
            <w:pPr>
              <w:jc w:val="center"/>
              <w:rPr>
                <w:i/>
                <w:sz w:val="26"/>
                <w:szCs w:val="26"/>
              </w:rPr>
            </w:pPr>
          </w:p>
        </w:tc>
        <w:tc>
          <w:tcPr>
            <w:tcW w:w="5496" w:type="dxa"/>
          </w:tcPr>
          <w:p w14:paraId="2187B554" w14:textId="77777777" w:rsidR="00E4697C" w:rsidRPr="00763C83" w:rsidRDefault="00E4697C" w:rsidP="00E4697C">
            <w:pPr>
              <w:jc w:val="both"/>
              <w:rPr>
                <w:i/>
                <w:sz w:val="26"/>
                <w:szCs w:val="26"/>
              </w:rPr>
            </w:pPr>
            <w:r w:rsidRPr="00763C83">
              <w:rPr>
                <w:i/>
                <w:sz w:val="26"/>
                <w:szCs w:val="26"/>
              </w:rPr>
              <w:t>Tỉnh Phú Thọ.</w:t>
            </w:r>
          </w:p>
        </w:tc>
        <w:tc>
          <w:tcPr>
            <w:tcW w:w="3150" w:type="dxa"/>
          </w:tcPr>
          <w:p w14:paraId="6E441BD9" w14:textId="77777777" w:rsidR="00E4697C" w:rsidRPr="00763C83" w:rsidRDefault="00E4697C" w:rsidP="00E4697C">
            <w:pPr>
              <w:rPr>
                <w:i/>
                <w:sz w:val="26"/>
                <w:szCs w:val="26"/>
              </w:rPr>
            </w:pPr>
            <w:r w:rsidRPr="00763C83">
              <w:rPr>
                <w:i/>
                <w:sz w:val="26"/>
                <w:szCs w:val="26"/>
              </w:rPr>
              <w:t>SYT Phú Thọ</w:t>
            </w:r>
          </w:p>
        </w:tc>
      </w:tr>
      <w:tr w:rsidR="00E4697C" w:rsidRPr="00763C83" w14:paraId="0B3A352D" w14:textId="77777777" w:rsidTr="00E4697C">
        <w:tc>
          <w:tcPr>
            <w:tcW w:w="1558" w:type="dxa"/>
            <w:vMerge/>
            <w:vAlign w:val="center"/>
          </w:tcPr>
          <w:p w14:paraId="0387400F" w14:textId="6F97D39D" w:rsidR="00E4697C" w:rsidRPr="00763C83" w:rsidRDefault="00E4697C" w:rsidP="00E4697C">
            <w:pPr>
              <w:jc w:val="center"/>
              <w:rPr>
                <w:i/>
                <w:sz w:val="26"/>
                <w:szCs w:val="26"/>
              </w:rPr>
            </w:pPr>
          </w:p>
        </w:tc>
        <w:tc>
          <w:tcPr>
            <w:tcW w:w="5496" w:type="dxa"/>
          </w:tcPr>
          <w:p w14:paraId="76B12DFA" w14:textId="77777777" w:rsidR="00E4697C" w:rsidRPr="00763C83" w:rsidRDefault="00E4697C" w:rsidP="00E4697C">
            <w:pPr>
              <w:jc w:val="both"/>
              <w:rPr>
                <w:i/>
                <w:sz w:val="26"/>
                <w:szCs w:val="26"/>
              </w:rPr>
            </w:pPr>
            <w:r w:rsidRPr="00763C83">
              <w:rPr>
                <w:i/>
                <w:sz w:val="26"/>
                <w:szCs w:val="26"/>
              </w:rPr>
              <w:t>Thành phố Hà Nội.</w:t>
            </w:r>
          </w:p>
        </w:tc>
        <w:tc>
          <w:tcPr>
            <w:tcW w:w="3150" w:type="dxa"/>
          </w:tcPr>
          <w:p w14:paraId="063DC84F" w14:textId="77777777" w:rsidR="00E4697C" w:rsidRPr="00763C83" w:rsidRDefault="00E4697C" w:rsidP="00E4697C">
            <w:pPr>
              <w:rPr>
                <w:i/>
                <w:sz w:val="26"/>
                <w:szCs w:val="26"/>
              </w:rPr>
            </w:pPr>
            <w:r w:rsidRPr="00763C83">
              <w:rPr>
                <w:i/>
                <w:sz w:val="26"/>
                <w:szCs w:val="26"/>
              </w:rPr>
              <w:t>SYT Hà Nội</w:t>
            </w:r>
          </w:p>
        </w:tc>
      </w:tr>
      <w:tr w:rsidR="00E4697C" w:rsidRPr="00763C83" w14:paraId="56A5E8EC" w14:textId="77777777" w:rsidTr="00E4697C">
        <w:tc>
          <w:tcPr>
            <w:tcW w:w="1558" w:type="dxa"/>
            <w:vMerge/>
            <w:vAlign w:val="center"/>
          </w:tcPr>
          <w:p w14:paraId="2924B6D6" w14:textId="2E9E277F" w:rsidR="00E4697C" w:rsidRPr="00763C83" w:rsidRDefault="00E4697C" w:rsidP="00E4697C">
            <w:pPr>
              <w:jc w:val="center"/>
              <w:rPr>
                <w:i/>
                <w:sz w:val="26"/>
                <w:szCs w:val="26"/>
              </w:rPr>
            </w:pPr>
          </w:p>
        </w:tc>
        <w:tc>
          <w:tcPr>
            <w:tcW w:w="5496" w:type="dxa"/>
          </w:tcPr>
          <w:p w14:paraId="0086E698" w14:textId="77777777" w:rsidR="00E4697C" w:rsidRPr="00763C83" w:rsidRDefault="00E4697C" w:rsidP="00E4697C">
            <w:pPr>
              <w:jc w:val="both"/>
              <w:rPr>
                <w:i/>
                <w:sz w:val="26"/>
                <w:szCs w:val="26"/>
              </w:rPr>
            </w:pPr>
            <w:r w:rsidRPr="00763C83">
              <w:rPr>
                <w:i/>
                <w:sz w:val="26"/>
                <w:szCs w:val="26"/>
              </w:rPr>
              <w:t>Tỉnh Ninh Bình.</w:t>
            </w:r>
          </w:p>
        </w:tc>
        <w:tc>
          <w:tcPr>
            <w:tcW w:w="3150" w:type="dxa"/>
          </w:tcPr>
          <w:p w14:paraId="52490732" w14:textId="77777777" w:rsidR="00E4697C" w:rsidRPr="00763C83" w:rsidRDefault="00E4697C" w:rsidP="00E4697C">
            <w:pPr>
              <w:rPr>
                <w:i/>
                <w:sz w:val="26"/>
                <w:szCs w:val="26"/>
              </w:rPr>
            </w:pPr>
            <w:r w:rsidRPr="00763C83">
              <w:rPr>
                <w:i/>
                <w:sz w:val="26"/>
                <w:szCs w:val="26"/>
              </w:rPr>
              <w:t>SYT Ninh Bình</w:t>
            </w:r>
          </w:p>
        </w:tc>
      </w:tr>
      <w:tr w:rsidR="00E4697C" w:rsidRPr="00592972" w14:paraId="410135FF" w14:textId="77777777" w:rsidTr="00E4697C">
        <w:tc>
          <w:tcPr>
            <w:tcW w:w="1558" w:type="dxa"/>
            <w:vAlign w:val="center"/>
          </w:tcPr>
          <w:p w14:paraId="42DCFF3C" w14:textId="77777777" w:rsidR="00E4697C" w:rsidRPr="00592972" w:rsidRDefault="00E4697C" w:rsidP="00E4697C">
            <w:pPr>
              <w:jc w:val="center"/>
              <w:rPr>
                <w:i/>
                <w:iCs/>
                <w:sz w:val="26"/>
                <w:szCs w:val="26"/>
              </w:rPr>
            </w:pPr>
            <w:r w:rsidRPr="00592972">
              <w:rPr>
                <w:i/>
                <w:iCs/>
                <w:sz w:val="26"/>
                <w:szCs w:val="26"/>
              </w:rPr>
              <w:t>15.30-15.45</w:t>
            </w:r>
          </w:p>
        </w:tc>
        <w:tc>
          <w:tcPr>
            <w:tcW w:w="5496" w:type="dxa"/>
          </w:tcPr>
          <w:p w14:paraId="33387BE9" w14:textId="77777777" w:rsidR="00E4697C" w:rsidRPr="00592972" w:rsidRDefault="00E4697C" w:rsidP="00EC7A70">
            <w:pPr>
              <w:jc w:val="center"/>
              <w:rPr>
                <w:i/>
                <w:iCs/>
                <w:sz w:val="26"/>
                <w:szCs w:val="26"/>
              </w:rPr>
            </w:pPr>
            <w:r w:rsidRPr="00592972">
              <w:rPr>
                <w:i/>
                <w:iCs/>
                <w:sz w:val="26"/>
                <w:szCs w:val="26"/>
              </w:rPr>
              <w:t>Nghỉ giải lao</w:t>
            </w:r>
          </w:p>
        </w:tc>
        <w:tc>
          <w:tcPr>
            <w:tcW w:w="3150" w:type="dxa"/>
          </w:tcPr>
          <w:p w14:paraId="18F66EB1" w14:textId="77777777" w:rsidR="00E4697C" w:rsidRPr="00592972" w:rsidRDefault="00E4697C" w:rsidP="00E4697C">
            <w:pPr>
              <w:rPr>
                <w:i/>
                <w:iCs/>
                <w:sz w:val="26"/>
                <w:szCs w:val="26"/>
              </w:rPr>
            </w:pPr>
          </w:p>
        </w:tc>
      </w:tr>
      <w:tr w:rsidR="00E4697C" w:rsidRPr="00592972" w14:paraId="2B1FF09D" w14:textId="77777777" w:rsidTr="00E4697C">
        <w:tc>
          <w:tcPr>
            <w:tcW w:w="1558" w:type="dxa"/>
            <w:vAlign w:val="center"/>
          </w:tcPr>
          <w:p w14:paraId="538F1341" w14:textId="68BADCAA" w:rsidR="00E4697C" w:rsidRPr="00592972" w:rsidRDefault="00E4697C" w:rsidP="00E4697C">
            <w:pPr>
              <w:jc w:val="center"/>
              <w:rPr>
                <w:i/>
                <w:iCs/>
                <w:sz w:val="26"/>
                <w:szCs w:val="26"/>
              </w:rPr>
            </w:pPr>
            <w:r w:rsidRPr="00592972">
              <w:rPr>
                <w:sz w:val="26"/>
                <w:szCs w:val="26"/>
              </w:rPr>
              <w:t>15.45</w:t>
            </w:r>
            <w:r>
              <w:rPr>
                <w:sz w:val="26"/>
                <w:szCs w:val="26"/>
              </w:rPr>
              <w:t>-16.15</w:t>
            </w:r>
          </w:p>
        </w:tc>
        <w:tc>
          <w:tcPr>
            <w:tcW w:w="5496" w:type="dxa"/>
          </w:tcPr>
          <w:p w14:paraId="32E28798" w14:textId="368A0658" w:rsidR="00E4697C" w:rsidRPr="00592972" w:rsidRDefault="00E4697C" w:rsidP="00B077C6">
            <w:pPr>
              <w:jc w:val="both"/>
              <w:rPr>
                <w:i/>
                <w:iCs/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Giới thiệu một số văn bản quy phạm pháp luật và hướng dẫn chuyên môn </w:t>
            </w:r>
            <w:r w:rsidR="00B077C6">
              <w:rPr>
                <w:sz w:val="26"/>
                <w:szCs w:val="26"/>
              </w:rPr>
              <w:t>của Bộ Y tế</w:t>
            </w:r>
            <w:r w:rsidR="00B077C6" w:rsidRPr="00592972">
              <w:rPr>
                <w:sz w:val="26"/>
                <w:szCs w:val="26"/>
              </w:rPr>
              <w:t xml:space="preserve"> </w:t>
            </w:r>
            <w:r>
              <w:rPr>
                <w:sz w:val="26"/>
                <w:szCs w:val="26"/>
              </w:rPr>
              <w:t>mới ban hành</w:t>
            </w:r>
            <w:r w:rsidR="00B077C6">
              <w:rPr>
                <w:sz w:val="26"/>
                <w:szCs w:val="26"/>
              </w:rPr>
              <w:t xml:space="preserve"> về công tác YTLĐ, PCBNN </w:t>
            </w:r>
            <w:r w:rsidRPr="00592972">
              <w:rPr>
                <w:sz w:val="26"/>
                <w:szCs w:val="26"/>
              </w:rPr>
              <w:t>năm 2025</w:t>
            </w:r>
            <w:r>
              <w:rPr>
                <w:sz w:val="26"/>
                <w:szCs w:val="26"/>
              </w:rPr>
              <w:t>.</w:t>
            </w:r>
          </w:p>
        </w:tc>
        <w:tc>
          <w:tcPr>
            <w:tcW w:w="3150" w:type="dxa"/>
          </w:tcPr>
          <w:p w14:paraId="00108D03" w14:textId="0BD18F08" w:rsidR="00E4697C" w:rsidRDefault="00E4697C" w:rsidP="00E4697C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ThS.BS Phạm Xuân Thành</w:t>
            </w:r>
          </w:p>
          <w:p w14:paraId="3778AA09" w14:textId="15FE55D4" w:rsidR="00E4697C" w:rsidRPr="00592972" w:rsidRDefault="00E4697C" w:rsidP="00E4697C">
            <w:pPr>
              <w:rPr>
                <w:i/>
                <w:iCs/>
                <w:sz w:val="26"/>
                <w:szCs w:val="26"/>
              </w:rPr>
            </w:pPr>
            <w:r>
              <w:rPr>
                <w:sz w:val="26"/>
                <w:szCs w:val="26"/>
              </w:rPr>
              <w:t>Cục Phòng bệnh</w:t>
            </w:r>
          </w:p>
        </w:tc>
      </w:tr>
      <w:tr w:rsidR="00E4697C" w:rsidRPr="00592972" w14:paraId="63F50578" w14:textId="77777777" w:rsidTr="00E4697C">
        <w:trPr>
          <w:trHeight w:val="40"/>
        </w:trPr>
        <w:tc>
          <w:tcPr>
            <w:tcW w:w="1558" w:type="dxa"/>
            <w:vAlign w:val="center"/>
          </w:tcPr>
          <w:p w14:paraId="0956500C" w14:textId="6FD8580F" w:rsidR="00E4697C" w:rsidRPr="00592972" w:rsidRDefault="00E4697C" w:rsidP="00E4697C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16.15-16.50</w:t>
            </w:r>
          </w:p>
        </w:tc>
        <w:tc>
          <w:tcPr>
            <w:tcW w:w="5496" w:type="dxa"/>
          </w:tcPr>
          <w:p w14:paraId="4D123AD9" w14:textId="77777777" w:rsidR="00E4697C" w:rsidRDefault="00E4697C" w:rsidP="00E4697C">
            <w:pPr>
              <w:jc w:val="both"/>
              <w:rPr>
                <w:sz w:val="26"/>
                <w:szCs w:val="26"/>
              </w:rPr>
            </w:pPr>
            <w:r w:rsidRPr="00592972">
              <w:rPr>
                <w:sz w:val="26"/>
                <w:szCs w:val="26"/>
              </w:rPr>
              <w:t xml:space="preserve">Thảo luận chung </w:t>
            </w:r>
          </w:p>
          <w:p w14:paraId="16F7E15C" w14:textId="309FB608" w:rsidR="00E4697C" w:rsidRDefault="00E4697C" w:rsidP="00E4697C">
            <w:pPr>
              <w:jc w:val="both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Đề xuất kế hoạch tổ chức thực hiện công tác YTLĐ, PCBNN năm 2026 và giai đoạn 2026-2030. </w:t>
            </w:r>
          </w:p>
          <w:p w14:paraId="4F49A351" w14:textId="36C3BBC3" w:rsidR="00E4697C" w:rsidRPr="00592972" w:rsidRDefault="00E4697C" w:rsidP="00E4697C">
            <w:pPr>
              <w:jc w:val="both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Các giải pháp tháo gỡ khó khăn </w:t>
            </w:r>
            <w:r w:rsidR="007B3741">
              <w:rPr>
                <w:sz w:val="26"/>
                <w:szCs w:val="26"/>
              </w:rPr>
              <w:t xml:space="preserve">trong </w:t>
            </w:r>
            <w:r>
              <w:rPr>
                <w:sz w:val="26"/>
                <w:szCs w:val="26"/>
              </w:rPr>
              <w:t>giai đoạn tới</w:t>
            </w:r>
          </w:p>
        </w:tc>
        <w:tc>
          <w:tcPr>
            <w:tcW w:w="3150" w:type="dxa"/>
            <w:vAlign w:val="center"/>
          </w:tcPr>
          <w:p w14:paraId="570B34CA" w14:textId="21BC1B2A" w:rsidR="00E4697C" w:rsidRPr="00592972" w:rsidRDefault="00E4697C" w:rsidP="00E4697C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Ban tổ chức và các đại biểu</w:t>
            </w:r>
          </w:p>
        </w:tc>
      </w:tr>
      <w:tr w:rsidR="00E4697C" w:rsidRPr="00592972" w14:paraId="70A2D789" w14:textId="77777777" w:rsidTr="00E4697C">
        <w:tc>
          <w:tcPr>
            <w:tcW w:w="1558" w:type="dxa"/>
            <w:vAlign w:val="center"/>
          </w:tcPr>
          <w:p w14:paraId="58236B2B" w14:textId="004219AB" w:rsidR="00E4697C" w:rsidRPr="00592972" w:rsidRDefault="00E4697C" w:rsidP="00E4697C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16.</w:t>
            </w:r>
            <w:r w:rsidRPr="00592972">
              <w:rPr>
                <w:sz w:val="26"/>
                <w:szCs w:val="26"/>
              </w:rPr>
              <w:t>5</w:t>
            </w:r>
            <w:r>
              <w:rPr>
                <w:sz w:val="26"/>
                <w:szCs w:val="26"/>
              </w:rPr>
              <w:t>0-</w:t>
            </w:r>
            <w:r w:rsidRPr="00592972">
              <w:rPr>
                <w:sz w:val="26"/>
                <w:szCs w:val="26"/>
              </w:rPr>
              <w:t>17.00</w:t>
            </w:r>
          </w:p>
        </w:tc>
        <w:tc>
          <w:tcPr>
            <w:tcW w:w="5496" w:type="dxa"/>
            <w:vAlign w:val="center"/>
          </w:tcPr>
          <w:p w14:paraId="61D3473B" w14:textId="22C1D79D" w:rsidR="00E4697C" w:rsidRPr="00592972" w:rsidRDefault="00E4697C" w:rsidP="00E4697C">
            <w:pPr>
              <w:rPr>
                <w:sz w:val="26"/>
                <w:szCs w:val="26"/>
              </w:rPr>
            </w:pPr>
            <w:r w:rsidRPr="00592972">
              <w:rPr>
                <w:sz w:val="26"/>
                <w:szCs w:val="26"/>
              </w:rPr>
              <w:t>T</w:t>
            </w:r>
            <w:r>
              <w:rPr>
                <w:sz w:val="26"/>
                <w:szCs w:val="26"/>
              </w:rPr>
              <w:t>ổng kết và bế mạc Hội nghị</w:t>
            </w:r>
            <w:r w:rsidRPr="00592972">
              <w:rPr>
                <w:sz w:val="26"/>
                <w:szCs w:val="26"/>
              </w:rPr>
              <w:t>.</w:t>
            </w:r>
          </w:p>
        </w:tc>
        <w:tc>
          <w:tcPr>
            <w:tcW w:w="3150" w:type="dxa"/>
          </w:tcPr>
          <w:p w14:paraId="1837BD79" w14:textId="77777777" w:rsidR="00E4697C" w:rsidRDefault="00E4697C" w:rsidP="00E4697C">
            <w:pPr>
              <w:rPr>
                <w:sz w:val="26"/>
                <w:szCs w:val="26"/>
              </w:rPr>
            </w:pPr>
            <w:r w:rsidRPr="00592972">
              <w:rPr>
                <w:sz w:val="26"/>
                <w:szCs w:val="26"/>
              </w:rPr>
              <w:t>TS Lê Thái Hà</w:t>
            </w:r>
          </w:p>
          <w:p w14:paraId="016090E2" w14:textId="6A3365CB" w:rsidR="00E4697C" w:rsidRPr="00592972" w:rsidRDefault="00E4697C" w:rsidP="00E4697C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PCT Cục Phòng bệnh</w:t>
            </w:r>
          </w:p>
        </w:tc>
      </w:tr>
    </w:tbl>
    <w:p w14:paraId="3CDAF54F" w14:textId="77777777" w:rsidR="008E1C37" w:rsidRPr="008E1C37" w:rsidRDefault="008E1C37" w:rsidP="001006D5">
      <w:pPr>
        <w:jc w:val="right"/>
        <w:rPr>
          <w:b/>
          <w:sz w:val="19"/>
          <w:szCs w:val="27"/>
          <w:lang w:val="es-ES"/>
        </w:rPr>
      </w:pPr>
    </w:p>
    <w:p w14:paraId="175D3FDE" w14:textId="165458AF" w:rsidR="00004E04" w:rsidRDefault="001006D5" w:rsidP="001006D5">
      <w:pPr>
        <w:jc w:val="right"/>
        <w:rPr>
          <w:b/>
          <w:sz w:val="27"/>
          <w:szCs w:val="27"/>
          <w:lang w:val="es-ES"/>
        </w:rPr>
      </w:pPr>
      <w:r>
        <w:rPr>
          <w:b/>
          <w:sz w:val="27"/>
          <w:szCs w:val="27"/>
          <w:lang w:val="es-ES"/>
        </w:rPr>
        <w:t>BAN TỔ CHỨC</w:t>
      </w:r>
    </w:p>
    <w:sectPr w:rsidR="00004E04" w:rsidSect="008E1C37">
      <w:footerReference w:type="default" r:id="rId8"/>
      <w:pgSz w:w="11909" w:h="16834" w:code="9"/>
      <w:pgMar w:top="993" w:right="994" w:bottom="993" w:left="1276" w:header="720" w:footer="167" w:gutter="0"/>
      <w:cols w:space="60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42B35F5" w14:textId="77777777" w:rsidR="00F63668" w:rsidRDefault="00F63668">
      <w:r>
        <w:separator/>
      </w:r>
    </w:p>
  </w:endnote>
  <w:endnote w:type="continuationSeparator" w:id="0">
    <w:p w14:paraId="73422799" w14:textId="77777777" w:rsidR="00F63668" w:rsidRDefault="00F636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.VnTimeH">
    <w:altName w:val="Courier New"/>
    <w:charset w:val="00"/>
    <w:family w:val="swiss"/>
    <w:pitch w:val="variable"/>
    <w:sig w:usb0="00000001" w:usb1="00000000" w:usb2="00000000" w:usb3="00000000" w:csb0="00000013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47806064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AED4061" w14:textId="5FA81862" w:rsidR="00116C08" w:rsidRDefault="00116C08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E1C37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64B0513" w14:textId="77777777" w:rsidR="00116C08" w:rsidRDefault="00116C0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50C17CA" w14:textId="77777777" w:rsidR="00F63668" w:rsidRDefault="00F63668">
      <w:r>
        <w:separator/>
      </w:r>
    </w:p>
  </w:footnote>
  <w:footnote w:type="continuationSeparator" w:id="0">
    <w:p w14:paraId="5F3CB2B9" w14:textId="77777777" w:rsidR="00F63668" w:rsidRDefault="00F6366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126341"/>
    <w:multiLevelType w:val="hybridMultilevel"/>
    <w:tmpl w:val="032AA3D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BF1B8B"/>
    <w:multiLevelType w:val="hybridMultilevel"/>
    <w:tmpl w:val="C144D77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0F0D66"/>
    <w:multiLevelType w:val="hybridMultilevel"/>
    <w:tmpl w:val="07F0DC0E"/>
    <w:lvl w:ilvl="0" w:tplc="F68E3C3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23B3BA2"/>
    <w:multiLevelType w:val="hybridMultilevel"/>
    <w:tmpl w:val="8C52AB16"/>
    <w:lvl w:ilvl="0" w:tplc="2CF4FCA2">
      <w:start w:val="3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441805F6"/>
    <w:multiLevelType w:val="hybridMultilevel"/>
    <w:tmpl w:val="1F1A88B0"/>
    <w:lvl w:ilvl="0" w:tplc="E5BA9F4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5AD2EC0"/>
    <w:multiLevelType w:val="hybridMultilevel"/>
    <w:tmpl w:val="5C56C258"/>
    <w:lvl w:ilvl="0" w:tplc="37C61CE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6AD23B9"/>
    <w:multiLevelType w:val="hybridMultilevel"/>
    <w:tmpl w:val="9F1466FA"/>
    <w:lvl w:ilvl="0" w:tplc="55C84578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9852EE3"/>
    <w:multiLevelType w:val="hybridMultilevel"/>
    <w:tmpl w:val="6A60720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5E62C9B"/>
    <w:multiLevelType w:val="hybridMultilevel"/>
    <w:tmpl w:val="E71828BA"/>
    <w:lvl w:ilvl="0" w:tplc="04090005">
      <w:start w:val="1"/>
      <w:numFmt w:val="bullet"/>
      <w:lvlText w:val=""/>
      <w:lvlJc w:val="left"/>
      <w:pPr>
        <w:ind w:left="786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66EA7487"/>
    <w:multiLevelType w:val="hybridMultilevel"/>
    <w:tmpl w:val="DA408D6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8607062"/>
    <w:multiLevelType w:val="hybridMultilevel"/>
    <w:tmpl w:val="EEDC16FE"/>
    <w:lvl w:ilvl="0" w:tplc="9614EBD6">
      <w:start w:val="1"/>
      <w:numFmt w:val="decimal"/>
      <w:lvlText w:val="%1."/>
      <w:lvlJc w:val="left"/>
      <w:pPr>
        <w:tabs>
          <w:tab w:val="num" w:pos="1014"/>
        </w:tabs>
        <w:ind w:left="101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34"/>
        </w:tabs>
        <w:ind w:left="1734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454"/>
        </w:tabs>
        <w:ind w:left="2454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174"/>
        </w:tabs>
        <w:ind w:left="317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94"/>
        </w:tabs>
        <w:ind w:left="389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14"/>
        </w:tabs>
        <w:ind w:left="461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34"/>
        </w:tabs>
        <w:ind w:left="533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054"/>
        </w:tabs>
        <w:ind w:left="605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74"/>
        </w:tabs>
        <w:ind w:left="6774" w:hanging="180"/>
      </w:pPr>
    </w:lvl>
  </w:abstractNum>
  <w:abstractNum w:abstractNumId="11" w15:restartNumberingAfterBreak="0">
    <w:nsid w:val="7C046719"/>
    <w:multiLevelType w:val="hybridMultilevel"/>
    <w:tmpl w:val="086C5DD8"/>
    <w:lvl w:ilvl="0" w:tplc="ABBE3BF2">
      <w:start w:val="1"/>
      <w:numFmt w:val="decimal"/>
      <w:lvlText w:val="%1."/>
      <w:lvlJc w:val="left"/>
      <w:pPr>
        <w:ind w:left="90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24" w:hanging="360"/>
      </w:pPr>
    </w:lvl>
    <w:lvl w:ilvl="2" w:tplc="0409001B" w:tentative="1">
      <w:start w:val="1"/>
      <w:numFmt w:val="lowerRoman"/>
      <w:lvlText w:val="%3."/>
      <w:lvlJc w:val="right"/>
      <w:pPr>
        <w:ind w:left="2344" w:hanging="180"/>
      </w:pPr>
    </w:lvl>
    <w:lvl w:ilvl="3" w:tplc="0409000F" w:tentative="1">
      <w:start w:val="1"/>
      <w:numFmt w:val="decimal"/>
      <w:lvlText w:val="%4."/>
      <w:lvlJc w:val="left"/>
      <w:pPr>
        <w:ind w:left="3064" w:hanging="360"/>
      </w:pPr>
    </w:lvl>
    <w:lvl w:ilvl="4" w:tplc="04090019" w:tentative="1">
      <w:start w:val="1"/>
      <w:numFmt w:val="lowerLetter"/>
      <w:lvlText w:val="%5."/>
      <w:lvlJc w:val="left"/>
      <w:pPr>
        <w:ind w:left="3784" w:hanging="360"/>
      </w:pPr>
    </w:lvl>
    <w:lvl w:ilvl="5" w:tplc="0409001B" w:tentative="1">
      <w:start w:val="1"/>
      <w:numFmt w:val="lowerRoman"/>
      <w:lvlText w:val="%6."/>
      <w:lvlJc w:val="right"/>
      <w:pPr>
        <w:ind w:left="4504" w:hanging="180"/>
      </w:pPr>
    </w:lvl>
    <w:lvl w:ilvl="6" w:tplc="0409000F" w:tentative="1">
      <w:start w:val="1"/>
      <w:numFmt w:val="decimal"/>
      <w:lvlText w:val="%7."/>
      <w:lvlJc w:val="left"/>
      <w:pPr>
        <w:ind w:left="5224" w:hanging="360"/>
      </w:pPr>
    </w:lvl>
    <w:lvl w:ilvl="7" w:tplc="04090019" w:tentative="1">
      <w:start w:val="1"/>
      <w:numFmt w:val="lowerLetter"/>
      <w:lvlText w:val="%8."/>
      <w:lvlJc w:val="left"/>
      <w:pPr>
        <w:ind w:left="5944" w:hanging="360"/>
      </w:pPr>
    </w:lvl>
    <w:lvl w:ilvl="8" w:tplc="0409001B" w:tentative="1">
      <w:start w:val="1"/>
      <w:numFmt w:val="lowerRoman"/>
      <w:lvlText w:val="%9."/>
      <w:lvlJc w:val="right"/>
      <w:pPr>
        <w:ind w:left="6664" w:hanging="180"/>
      </w:pPr>
    </w:lvl>
  </w:abstractNum>
  <w:num w:numId="1">
    <w:abstractNumId w:val="10"/>
  </w:num>
  <w:num w:numId="2">
    <w:abstractNumId w:val="11"/>
  </w:num>
  <w:num w:numId="3">
    <w:abstractNumId w:val="6"/>
  </w:num>
  <w:num w:numId="4">
    <w:abstractNumId w:val="8"/>
  </w:num>
  <w:num w:numId="5">
    <w:abstractNumId w:val="5"/>
  </w:num>
  <w:num w:numId="6">
    <w:abstractNumId w:val="2"/>
  </w:num>
  <w:num w:numId="7">
    <w:abstractNumId w:val="4"/>
  </w:num>
  <w:num w:numId="8">
    <w:abstractNumId w:val="7"/>
  </w:num>
  <w:num w:numId="9">
    <w:abstractNumId w:val="9"/>
  </w:num>
  <w:num w:numId="10">
    <w:abstractNumId w:val="1"/>
  </w:num>
  <w:num w:numId="11">
    <w:abstractNumId w:val="3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9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2835"/>
    <w:rsid w:val="00004E04"/>
    <w:rsid w:val="00010CBD"/>
    <w:rsid w:val="00011CC1"/>
    <w:rsid w:val="000121A5"/>
    <w:rsid w:val="0001449C"/>
    <w:rsid w:val="00017FDD"/>
    <w:rsid w:val="00022198"/>
    <w:rsid w:val="00031C0C"/>
    <w:rsid w:val="00034403"/>
    <w:rsid w:val="000509D1"/>
    <w:rsid w:val="000614F3"/>
    <w:rsid w:val="00071105"/>
    <w:rsid w:val="00081D55"/>
    <w:rsid w:val="00085091"/>
    <w:rsid w:val="000912E4"/>
    <w:rsid w:val="000A4D47"/>
    <w:rsid w:val="000B4E82"/>
    <w:rsid w:val="000C033B"/>
    <w:rsid w:val="000C33F2"/>
    <w:rsid w:val="000C4BA4"/>
    <w:rsid w:val="000C7516"/>
    <w:rsid w:val="000C7B9F"/>
    <w:rsid w:val="000D5D96"/>
    <w:rsid w:val="000E03D2"/>
    <w:rsid w:val="000E2C77"/>
    <w:rsid w:val="000F21FE"/>
    <w:rsid w:val="001006D5"/>
    <w:rsid w:val="0010352E"/>
    <w:rsid w:val="00104A82"/>
    <w:rsid w:val="00105CB3"/>
    <w:rsid w:val="00106B98"/>
    <w:rsid w:val="00110EA8"/>
    <w:rsid w:val="001128D2"/>
    <w:rsid w:val="00116C08"/>
    <w:rsid w:val="00117C18"/>
    <w:rsid w:val="00120338"/>
    <w:rsid w:val="00121CCB"/>
    <w:rsid w:val="00125180"/>
    <w:rsid w:val="001358F0"/>
    <w:rsid w:val="00137111"/>
    <w:rsid w:val="00137422"/>
    <w:rsid w:val="001414E4"/>
    <w:rsid w:val="00141EF0"/>
    <w:rsid w:val="00142392"/>
    <w:rsid w:val="00142CA2"/>
    <w:rsid w:val="0014586A"/>
    <w:rsid w:val="00154B71"/>
    <w:rsid w:val="00165AA9"/>
    <w:rsid w:val="00170243"/>
    <w:rsid w:val="00181210"/>
    <w:rsid w:val="00191094"/>
    <w:rsid w:val="0019119B"/>
    <w:rsid w:val="001923B8"/>
    <w:rsid w:val="00194300"/>
    <w:rsid w:val="001950F9"/>
    <w:rsid w:val="00197FE0"/>
    <w:rsid w:val="001A40D6"/>
    <w:rsid w:val="001A7A18"/>
    <w:rsid w:val="001B0C15"/>
    <w:rsid w:val="001B2F79"/>
    <w:rsid w:val="001B4748"/>
    <w:rsid w:val="001C28C9"/>
    <w:rsid w:val="001C45AF"/>
    <w:rsid w:val="001C5C56"/>
    <w:rsid w:val="001C6922"/>
    <w:rsid w:val="001C72F9"/>
    <w:rsid w:val="001D1DC8"/>
    <w:rsid w:val="001E6E35"/>
    <w:rsid w:val="001E73FE"/>
    <w:rsid w:val="00201930"/>
    <w:rsid w:val="00206000"/>
    <w:rsid w:val="00210805"/>
    <w:rsid w:val="00221008"/>
    <w:rsid w:val="002376AB"/>
    <w:rsid w:val="00240E62"/>
    <w:rsid w:val="00244615"/>
    <w:rsid w:val="00244FAF"/>
    <w:rsid w:val="00247329"/>
    <w:rsid w:val="002506EB"/>
    <w:rsid w:val="0025194A"/>
    <w:rsid w:val="002528ED"/>
    <w:rsid w:val="00253A99"/>
    <w:rsid w:val="002555BD"/>
    <w:rsid w:val="00262A30"/>
    <w:rsid w:val="00262BFF"/>
    <w:rsid w:val="00262F94"/>
    <w:rsid w:val="00265473"/>
    <w:rsid w:val="00266416"/>
    <w:rsid w:val="00270468"/>
    <w:rsid w:val="0027051E"/>
    <w:rsid w:val="00270638"/>
    <w:rsid w:val="0027162E"/>
    <w:rsid w:val="0027212D"/>
    <w:rsid w:val="0027225A"/>
    <w:rsid w:val="00272402"/>
    <w:rsid w:val="0027425A"/>
    <w:rsid w:val="00275607"/>
    <w:rsid w:val="00277B86"/>
    <w:rsid w:val="00281BC6"/>
    <w:rsid w:val="00286DA9"/>
    <w:rsid w:val="00287100"/>
    <w:rsid w:val="00290771"/>
    <w:rsid w:val="00290AC8"/>
    <w:rsid w:val="00294B6C"/>
    <w:rsid w:val="00294BEC"/>
    <w:rsid w:val="002979D0"/>
    <w:rsid w:val="002A4CC2"/>
    <w:rsid w:val="002A5041"/>
    <w:rsid w:val="002A63EF"/>
    <w:rsid w:val="002A68D1"/>
    <w:rsid w:val="002C129E"/>
    <w:rsid w:val="002C33FC"/>
    <w:rsid w:val="002D3576"/>
    <w:rsid w:val="002D774E"/>
    <w:rsid w:val="002E5D86"/>
    <w:rsid w:val="002F1738"/>
    <w:rsid w:val="002F5B72"/>
    <w:rsid w:val="00300208"/>
    <w:rsid w:val="003022DB"/>
    <w:rsid w:val="00312675"/>
    <w:rsid w:val="00312FD5"/>
    <w:rsid w:val="003209B2"/>
    <w:rsid w:val="0032389D"/>
    <w:rsid w:val="00325F04"/>
    <w:rsid w:val="00325F69"/>
    <w:rsid w:val="00326945"/>
    <w:rsid w:val="00327447"/>
    <w:rsid w:val="00331D27"/>
    <w:rsid w:val="00332FDF"/>
    <w:rsid w:val="003409FC"/>
    <w:rsid w:val="00341673"/>
    <w:rsid w:val="00345668"/>
    <w:rsid w:val="00351AC5"/>
    <w:rsid w:val="003548B9"/>
    <w:rsid w:val="00372210"/>
    <w:rsid w:val="0037506C"/>
    <w:rsid w:val="00381433"/>
    <w:rsid w:val="003823B4"/>
    <w:rsid w:val="003832BE"/>
    <w:rsid w:val="00383BF7"/>
    <w:rsid w:val="003A0904"/>
    <w:rsid w:val="003A6CD9"/>
    <w:rsid w:val="003B05D9"/>
    <w:rsid w:val="003B3244"/>
    <w:rsid w:val="003B3524"/>
    <w:rsid w:val="003B4309"/>
    <w:rsid w:val="003C07A6"/>
    <w:rsid w:val="003C110F"/>
    <w:rsid w:val="003C4715"/>
    <w:rsid w:val="003C4CC0"/>
    <w:rsid w:val="003D0A3C"/>
    <w:rsid w:val="003D36EB"/>
    <w:rsid w:val="003D3C56"/>
    <w:rsid w:val="003E0AF9"/>
    <w:rsid w:val="003E21C5"/>
    <w:rsid w:val="003E2817"/>
    <w:rsid w:val="003E28EC"/>
    <w:rsid w:val="003E34F4"/>
    <w:rsid w:val="003F1BC2"/>
    <w:rsid w:val="003F1CEE"/>
    <w:rsid w:val="003F6176"/>
    <w:rsid w:val="00402005"/>
    <w:rsid w:val="00402419"/>
    <w:rsid w:val="00406FCB"/>
    <w:rsid w:val="0040766E"/>
    <w:rsid w:val="004114EE"/>
    <w:rsid w:val="00412EF4"/>
    <w:rsid w:val="00413B03"/>
    <w:rsid w:val="00415064"/>
    <w:rsid w:val="004160A8"/>
    <w:rsid w:val="004207F6"/>
    <w:rsid w:val="00420D2D"/>
    <w:rsid w:val="004350F4"/>
    <w:rsid w:val="00441F2B"/>
    <w:rsid w:val="00446C56"/>
    <w:rsid w:val="00453633"/>
    <w:rsid w:val="004621D5"/>
    <w:rsid w:val="004625F3"/>
    <w:rsid w:val="004677A1"/>
    <w:rsid w:val="004727B8"/>
    <w:rsid w:val="00473329"/>
    <w:rsid w:val="0047788B"/>
    <w:rsid w:val="0048688D"/>
    <w:rsid w:val="00491836"/>
    <w:rsid w:val="004A60B5"/>
    <w:rsid w:val="004B1BB3"/>
    <w:rsid w:val="004B6E8B"/>
    <w:rsid w:val="004C0522"/>
    <w:rsid w:val="004C0532"/>
    <w:rsid w:val="004C3C7C"/>
    <w:rsid w:val="004C664C"/>
    <w:rsid w:val="004C754C"/>
    <w:rsid w:val="004D0BE3"/>
    <w:rsid w:val="004D631C"/>
    <w:rsid w:val="004D63B6"/>
    <w:rsid w:val="004E2A4B"/>
    <w:rsid w:val="004E4B3B"/>
    <w:rsid w:val="004F0DBB"/>
    <w:rsid w:val="004F296A"/>
    <w:rsid w:val="004F2F72"/>
    <w:rsid w:val="004F31C3"/>
    <w:rsid w:val="004F41E0"/>
    <w:rsid w:val="004F4756"/>
    <w:rsid w:val="00503761"/>
    <w:rsid w:val="00507DA0"/>
    <w:rsid w:val="005103A1"/>
    <w:rsid w:val="00511603"/>
    <w:rsid w:val="00511905"/>
    <w:rsid w:val="00512A67"/>
    <w:rsid w:val="00513B26"/>
    <w:rsid w:val="00513E46"/>
    <w:rsid w:val="005203D9"/>
    <w:rsid w:val="0052186C"/>
    <w:rsid w:val="0052430C"/>
    <w:rsid w:val="00524715"/>
    <w:rsid w:val="00524CD9"/>
    <w:rsid w:val="00525600"/>
    <w:rsid w:val="005316CB"/>
    <w:rsid w:val="0053424F"/>
    <w:rsid w:val="0053588C"/>
    <w:rsid w:val="00540D6B"/>
    <w:rsid w:val="00550301"/>
    <w:rsid w:val="00550520"/>
    <w:rsid w:val="00550F0B"/>
    <w:rsid w:val="00555D95"/>
    <w:rsid w:val="0055648B"/>
    <w:rsid w:val="00556CF6"/>
    <w:rsid w:val="00557821"/>
    <w:rsid w:val="00560A84"/>
    <w:rsid w:val="005615F9"/>
    <w:rsid w:val="005670A2"/>
    <w:rsid w:val="00570C62"/>
    <w:rsid w:val="00580EF5"/>
    <w:rsid w:val="00581ADD"/>
    <w:rsid w:val="00581E0E"/>
    <w:rsid w:val="00586BBB"/>
    <w:rsid w:val="00592972"/>
    <w:rsid w:val="00593D7E"/>
    <w:rsid w:val="005B4BDB"/>
    <w:rsid w:val="005B4C42"/>
    <w:rsid w:val="005B7CA6"/>
    <w:rsid w:val="005C061A"/>
    <w:rsid w:val="005C0D19"/>
    <w:rsid w:val="005C4EB1"/>
    <w:rsid w:val="005C7372"/>
    <w:rsid w:val="005D3672"/>
    <w:rsid w:val="005D7143"/>
    <w:rsid w:val="005E16D3"/>
    <w:rsid w:val="005E24CC"/>
    <w:rsid w:val="005E2BCF"/>
    <w:rsid w:val="005E3D60"/>
    <w:rsid w:val="005E5632"/>
    <w:rsid w:val="005E5BE2"/>
    <w:rsid w:val="005E6AFD"/>
    <w:rsid w:val="005F0C1D"/>
    <w:rsid w:val="005F1B5F"/>
    <w:rsid w:val="005F2DA6"/>
    <w:rsid w:val="005F3011"/>
    <w:rsid w:val="005F4102"/>
    <w:rsid w:val="005F5FD0"/>
    <w:rsid w:val="005F72EC"/>
    <w:rsid w:val="005F7FED"/>
    <w:rsid w:val="00601E60"/>
    <w:rsid w:val="00602771"/>
    <w:rsid w:val="00604A0C"/>
    <w:rsid w:val="0060593D"/>
    <w:rsid w:val="00610D34"/>
    <w:rsid w:val="00611513"/>
    <w:rsid w:val="00611CBC"/>
    <w:rsid w:val="006121A0"/>
    <w:rsid w:val="006152D5"/>
    <w:rsid w:val="0061600D"/>
    <w:rsid w:val="00623067"/>
    <w:rsid w:val="00632285"/>
    <w:rsid w:val="0063426E"/>
    <w:rsid w:val="006375C8"/>
    <w:rsid w:val="00637999"/>
    <w:rsid w:val="0064307D"/>
    <w:rsid w:val="00643FC1"/>
    <w:rsid w:val="0065770E"/>
    <w:rsid w:val="00661214"/>
    <w:rsid w:val="006625A6"/>
    <w:rsid w:val="00674711"/>
    <w:rsid w:val="00677180"/>
    <w:rsid w:val="00677471"/>
    <w:rsid w:val="00677A79"/>
    <w:rsid w:val="00682271"/>
    <w:rsid w:val="00685617"/>
    <w:rsid w:val="00685DEB"/>
    <w:rsid w:val="00691723"/>
    <w:rsid w:val="0069749D"/>
    <w:rsid w:val="006A1CA5"/>
    <w:rsid w:val="006A21EA"/>
    <w:rsid w:val="006A5300"/>
    <w:rsid w:val="006A544D"/>
    <w:rsid w:val="006A619B"/>
    <w:rsid w:val="006B2F40"/>
    <w:rsid w:val="006B3DA3"/>
    <w:rsid w:val="006B3DA7"/>
    <w:rsid w:val="006B45C8"/>
    <w:rsid w:val="006B790A"/>
    <w:rsid w:val="006C12A2"/>
    <w:rsid w:val="006C29FA"/>
    <w:rsid w:val="006C5FFF"/>
    <w:rsid w:val="006C692C"/>
    <w:rsid w:val="006D72B3"/>
    <w:rsid w:val="006E0625"/>
    <w:rsid w:val="006E12E4"/>
    <w:rsid w:val="00701061"/>
    <w:rsid w:val="00701AFA"/>
    <w:rsid w:val="00704CB0"/>
    <w:rsid w:val="00707B1B"/>
    <w:rsid w:val="007120A5"/>
    <w:rsid w:val="00713B08"/>
    <w:rsid w:val="00713BBF"/>
    <w:rsid w:val="00715895"/>
    <w:rsid w:val="00723411"/>
    <w:rsid w:val="00724576"/>
    <w:rsid w:val="00734FA0"/>
    <w:rsid w:val="007413C3"/>
    <w:rsid w:val="00750A9E"/>
    <w:rsid w:val="00752850"/>
    <w:rsid w:val="007531D5"/>
    <w:rsid w:val="00753A24"/>
    <w:rsid w:val="00753B5B"/>
    <w:rsid w:val="0075657C"/>
    <w:rsid w:val="0076029D"/>
    <w:rsid w:val="00761E9F"/>
    <w:rsid w:val="00762C68"/>
    <w:rsid w:val="00763C83"/>
    <w:rsid w:val="007656E3"/>
    <w:rsid w:val="0076675A"/>
    <w:rsid w:val="00766EED"/>
    <w:rsid w:val="007719AF"/>
    <w:rsid w:val="00772EB3"/>
    <w:rsid w:val="00773DA9"/>
    <w:rsid w:val="00777ABC"/>
    <w:rsid w:val="00780B54"/>
    <w:rsid w:val="00780C1A"/>
    <w:rsid w:val="00781763"/>
    <w:rsid w:val="007837CF"/>
    <w:rsid w:val="00790078"/>
    <w:rsid w:val="00791E23"/>
    <w:rsid w:val="007953A2"/>
    <w:rsid w:val="00795526"/>
    <w:rsid w:val="00797986"/>
    <w:rsid w:val="007A02B0"/>
    <w:rsid w:val="007A352C"/>
    <w:rsid w:val="007B3741"/>
    <w:rsid w:val="007B3CC2"/>
    <w:rsid w:val="007B3DB4"/>
    <w:rsid w:val="007B71A3"/>
    <w:rsid w:val="007C0AB1"/>
    <w:rsid w:val="007C1193"/>
    <w:rsid w:val="007D3689"/>
    <w:rsid w:val="007E5689"/>
    <w:rsid w:val="007E6FC1"/>
    <w:rsid w:val="007F0E8E"/>
    <w:rsid w:val="007F3B3D"/>
    <w:rsid w:val="007F50D8"/>
    <w:rsid w:val="007F785D"/>
    <w:rsid w:val="0080193E"/>
    <w:rsid w:val="00804B00"/>
    <w:rsid w:val="00810B3B"/>
    <w:rsid w:val="008120F9"/>
    <w:rsid w:val="00813FF3"/>
    <w:rsid w:val="008165A6"/>
    <w:rsid w:val="00827B5E"/>
    <w:rsid w:val="00827C77"/>
    <w:rsid w:val="00834493"/>
    <w:rsid w:val="008402C7"/>
    <w:rsid w:val="00842946"/>
    <w:rsid w:val="00842D13"/>
    <w:rsid w:val="00843E4D"/>
    <w:rsid w:val="00851D91"/>
    <w:rsid w:val="0085588C"/>
    <w:rsid w:val="00856BD7"/>
    <w:rsid w:val="00862583"/>
    <w:rsid w:val="00867651"/>
    <w:rsid w:val="008730E9"/>
    <w:rsid w:val="00880CA9"/>
    <w:rsid w:val="00883194"/>
    <w:rsid w:val="00890E39"/>
    <w:rsid w:val="00896025"/>
    <w:rsid w:val="008961A0"/>
    <w:rsid w:val="008A043D"/>
    <w:rsid w:val="008B2C45"/>
    <w:rsid w:val="008B2DA1"/>
    <w:rsid w:val="008B3CDA"/>
    <w:rsid w:val="008B420E"/>
    <w:rsid w:val="008D24F9"/>
    <w:rsid w:val="008D3ADB"/>
    <w:rsid w:val="008D4E39"/>
    <w:rsid w:val="008E1C37"/>
    <w:rsid w:val="008E4A37"/>
    <w:rsid w:val="008E5F51"/>
    <w:rsid w:val="008F2257"/>
    <w:rsid w:val="008F7024"/>
    <w:rsid w:val="009004EB"/>
    <w:rsid w:val="009022DB"/>
    <w:rsid w:val="0090301F"/>
    <w:rsid w:val="00904059"/>
    <w:rsid w:val="00905B6E"/>
    <w:rsid w:val="0091537D"/>
    <w:rsid w:val="00916783"/>
    <w:rsid w:val="00926180"/>
    <w:rsid w:val="009265ED"/>
    <w:rsid w:val="00927B4D"/>
    <w:rsid w:val="00933C63"/>
    <w:rsid w:val="00947438"/>
    <w:rsid w:val="00947B4F"/>
    <w:rsid w:val="00954073"/>
    <w:rsid w:val="00960B09"/>
    <w:rsid w:val="0096296F"/>
    <w:rsid w:val="00963C46"/>
    <w:rsid w:val="00970BEE"/>
    <w:rsid w:val="00983608"/>
    <w:rsid w:val="00985809"/>
    <w:rsid w:val="00985B11"/>
    <w:rsid w:val="00987B04"/>
    <w:rsid w:val="00990424"/>
    <w:rsid w:val="009A69E1"/>
    <w:rsid w:val="009B41A2"/>
    <w:rsid w:val="009C00CB"/>
    <w:rsid w:val="009C1168"/>
    <w:rsid w:val="009C2D8C"/>
    <w:rsid w:val="009E0337"/>
    <w:rsid w:val="009E3F8E"/>
    <w:rsid w:val="009E5505"/>
    <w:rsid w:val="009E651F"/>
    <w:rsid w:val="009F24ED"/>
    <w:rsid w:val="009F6355"/>
    <w:rsid w:val="00A0061A"/>
    <w:rsid w:val="00A06585"/>
    <w:rsid w:val="00A113D8"/>
    <w:rsid w:val="00A137A5"/>
    <w:rsid w:val="00A16133"/>
    <w:rsid w:val="00A21A97"/>
    <w:rsid w:val="00A23577"/>
    <w:rsid w:val="00A2755B"/>
    <w:rsid w:val="00A30E0D"/>
    <w:rsid w:val="00A3351E"/>
    <w:rsid w:val="00A36169"/>
    <w:rsid w:val="00A4376D"/>
    <w:rsid w:val="00A513A9"/>
    <w:rsid w:val="00A519B4"/>
    <w:rsid w:val="00A519E4"/>
    <w:rsid w:val="00A71EC3"/>
    <w:rsid w:val="00A84077"/>
    <w:rsid w:val="00A84A91"/>
    <w:rsid w:val="00A85752"/>
    <w:rsid w:val="00A863CF"/>
    <w:rsid w:val="00AA09F3"/>
    <w:rsid w:val="00AA3508"/>
    <w:rsid w:val="00AA4D48"/>
    <w:rsid w:val="00AA4DED"/>
    <w:rsid w:val="00AA59F6"/>
    <w:rsid w:val="00AB3F92"/>
    <w:rsid w:val="00AB44AB"/>
    <w:rsid w:val="00AC0A79"/>
    <w:rsid w:val="00AC267A"/>
    <w:rsid w:val="00AC6558"/>
    <w:rsid w:val="00AC72D7"/>
    <w:rsid w:val="00AC7B95"/>
    <w:rsid w:val="00AE708D"/>
    <w:rsid w:val="00AF2835"/>
    <w:rsid w:val="00AF29FA"/>
    <w:rsid w:val="00AF6224"/>
    <w:rsid w:val="00AF6DFA"/>
    <w:rsid w:val="00B00D3A"/>
    <w:rsid w:val="00B040FC"/>
    <w:rsid w:val="00B06CF3"/>
    <w:rsid w:val="00B077C6"/>
    <w:rsid w:val="00B13CB5"/>
    <w:rsid w:val="00B227A8"/>
    <w:rsid w:val="00B22EB2"/>
    <w:rsid w:val="00B25A95"/>
    <w:rsid w:val="00B3127D"/>
    <w:rsid w:val="00B32C6D"/>
    <w:rsid w:val="00B3630B"/>
    <w:rsid w:val="00B3631E"/>
    <w:rsid w:val="00B414AC"/>
    <w:rsid w:val="00B54D1E"/>
    <w:rsid w:val="00B5635B"/>
    <w:rsid w:val="00B578E1"/>
    <w:rsid w:val="00B6450A"/>
    <w:rsid w:val="00B65AB3"/>
    <w:rsid w:val="00B67311"/>
    <w:rsid w:val="00B6764C"/>
    <w:rsid w:val="00B72804"/>
    <w:rsid w:val="00B74C0F"/>
    <w:rsid w:val="00B76D98"/>
    <w:rsid w:val="00B77195"/>
    <w:rsid w:val="00B8154A"/>
    <w:rsid w:val="00B82362"/>
    <w:rsid w:val="00B829E0"/>
    <w:rsid w:val="00B9330A"/>
    <w:rsid w:val="00BA4638"/>
    <w:rsid w:val="00BB606C"/>
    <w:rsid w:val="00BB6A80"/>
    <w:rsid w:val="00BB6E3D"/>
    <w:rsid w:val="00BC39C7"/>
    <w:rsid w:val="00BD1308"/>
    <w:rsid w:val="00BE1131"/>
    <w:rsid w:val="00BE3F79"/>
    <w:rsid w:val="00BE74A0"/>
    <w:rsid w:val="00BF4B41"/>
    <w:rsid w:val="00BF79FE"/>
    <w:rsid w:val="00C0192B"/>
    <w:rsid w:val="00C062FA"/>
    <w:rsid w:val="00C157A9"/>
    <w:rsid w:val="00C20487"/>
    <w:rsid w:val="00C36E83"/>
    <w:rsid w:val="00C50290"/>
    <w:rsid w:val="00C716FE"/>
    <w:rsid w:val="00C72B24"/>
    <w:rsid w:val="00C745CB"/>
    <w:rsid w:val="00C80DD9"/>
    <w:rsid w:val="00C819A2"/>
    <w:rsid w:val="00C83025"/>
    <w:rsid w:val="00C8570B"/>
    <w:rsid w:val="00C85ABD"/>
    <w:rsid w:val="00C85C9F"/>
    <w:rsid w:val="00C942C3"/>
    <w:rsid w:val="00C96035"/>
    <w:rsid w:val="00CA0D0C"/>
    <w:rsid w:val="00CA1ED7"/>
    <w:rsid w:val="00CA2202"/>
    <w:rsid w:val="00CA4CC5"/>
    <w:rsid w:val="00CA5C63"/>
    <w:rsid w:val="00CA6FE9"/>
    <w:rsid w:val="00CA7995"/>
    <w:rsid w:val="00CB3AF3"/>
    <w:rsid w:val="00CB7DAF"/>
    <w:rsid w:val="00CC3AF6"/>
    <w:rsid w:val="00CC5081"/>
    <w:rsid w:val="00CD4CDF"/>
    <w:rsid w:val="00CE3F38"/>
    <w:rsid w:val="00CE3F40"/>
    <w:rsid w:val="00CE6720"/>
    <w:rsid w:val="00CF1594"/>
    <w:rsid w:val="00CF2926"/>
    <w:rsid w:val="00D02CF5"/>
    <w:rsid w:val="00D042A5"/>
    <w:rsid w:val="00D13961"/>
    <w:rsid w:val="00D15EA2"/>
    <w:rsid w:val="00D1649C"/>
    <w:rsid w:val="00D230E7"/>
    <w:rsid w:val="00D266EE"/>
    <w:rsid w:val="00D36BF4"/>
    <w:rsid w:val="00D41559"/>
    <w:rsid w:val="00D42325"/>
    <w:rsid w:val="00D537A3"/>
    <w:rsid w:val="00D5514A"/>
    <w:rsid w:val="00D572C2"/>
    <w:rsid w:val="00D6016D"/>
    <w:rsid w:val="00D62962"/>
    <w:rsid w:val="00D62A5F"/>
    <w:rsid w:val="00D639E5"/>
    <w:rsid w:val="00D6679A"/>
    <w:rsid w:val="00D76C22"/>
    <w:rsid w:val="00D8233E"/>
    <w:rsid w:val="00D917A3"/>
    <w:rsid w:val="00D919E8"/>
    <w:rsid w:val="00D91B9E"/>
    <w:rsid w:val="00D92B32"/>
    <w:rsid w:val="00D92F10"/>
    <w:rsid w:val="00DA0B06"/>
    <w:rsid w:val="00DA0F3C"/>
    <w:rsid w:val="00DA5182"/>
    <w:rsid w:val="00DA678B"/>
    <w:rsid w:val="00DB320C"/>
    <w:rsid w:val="00DB6536"/>
    <w:rsid w:val="00DC07C6"/>
    <w:rsid w:val="00DC20E9"/>
    <w:rsid w:val="00DC5CBD"/>
    <w:rsid w:val="00DD007E"/>
    <w:rsid w:val="00DD4A4E"/>
    <w:rsid w:val="00DD4FEF"/>
    <w:rsid w:val="00DD575E"/>
    <w:rsid w:val="00DD6381"/>
    <w:rsid w:val="00DE23D8"/>
    <w:rsid w:val="00DF10CD"/>
    <w:rsid w:val="00DF1B5B"/>
    <w:rsid w:val="00DF2D42"/>
    <w:rsid w:val="00DF2D92"/>
    <w:rsid w:val="00DF5A55"/>
    <w:rsid w:val="00DF6F8B"/>
    <w:rsid w:val="00DF7C0C"/>
    <w:rsid w:val="00E0098A"/>
    <w:rsid w:val="00E07D27"/>
    <w:rsid w:val="00E11573"/>
    <w:rsid w:val="00E13FB8"/>
    <w:rsid w:val="00E21028"/>
    <w:rsid w:val="00E21A3E"/>
    <w:rsid w:val="00E22730"/>
    <w:rsid w:val="00E22D11"/>
    <w:rsid w:val="00E32897"/>
    <w:rsid w:val="00E32AFE"/>
    <w:rsid w:val="00E36F78"/>
    <w:rsid w:val="00E458F4"/>
    <w:rsid w:val="00E4697C"/>
    <w:rsid w:val="00E527EF"/>
    <w:rsid w:val="00E536E5"/>
    <w:rsid w:val="00E60E71"/>
    <w:rsid w:val="00E62925"/>
    <w:rsid w:val="00E712F8"/>
    <w:rsid w:val="00E71BA3"/>
    <w:rsid w:val="00E7436B"/>
    <w:rsid w:val="00E81F83"/>
    <w:rsid w:val="00E83333"/>
    <w:rsid w:val="00E85A18"/>
    <w:rsid w:val="00E941DE"/>
    <w:rsid w:val="00E97C0A"/>
    <w:rsid w:val="00E97DD7"/>
    <w:rsid w:val="00EA482B"/>
    <w:rsid w:val="00EA5F35"/>
    <w:rsid w:val="00EA6A1A"/>
    <w:rsid w:val="00EB273C"/>
    <w:rsid w:val="00EB3906"/>
    <w:rsid w:val="00EC4CE3"/>
    <w:rsid w:val="00EC7A70"/>
    <w:rsid w:val="00ED1134"/>
    <w:rsid w:val="00ED37B1"/>
    <w:rsid w:val="00ED6E7B"/>
    <w:rsid w:val="00EE4882"/>
    <w:rsid w:val="00EF217F"/>
    <w:rsid w:val="00EF64ED"/>
    <w:rsid w:val="00EF7108"/>
    <w:rsid w:val="00F034E0"/>
    <w:rsid w:val="00F049D6"/>
    <w:rsid w:val="00F05A70"/>
    <w:rsid w:val="00F1168E"/>
    <w:rsid w:val="00F1238C"/>
    <w:rsid w:val="00F2457E"/>
    <w:rsid w:val="00F31527"/>
    <w:rsid w:val="00F339EF"/>
    <w:rsid w:val="00F3569C"/>
    <w:rsid w:val="00F63668"/>
    <w:rsid w:val="00F66CCD"/>
    <w:rsid w:val="00F73F0E"/>
    <w:rsid w:val="00F73FE4"/>
    <w:rsid w:val="00F819FB"/>
    <w:rsid w:val="00F82556"/>
    <w:rsid w:val="00F83063"/>
    <w:rsid w:val="00F9217C"/>
    <w:rsid w:val="00F966F2"/>
    <w:rsid w:val="00F969AA"/>
    <w:rsid w:val="00FA6D4E"/>
    <w:rsid w:val="00FB7DF2"/>
    <w:rsid w:val="00FD27EA"/>
    <w:rsid w:val="00FE142A"/>
    <w:rsid w:val="00FF7CA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2D3E072"/>
  <w15:docId w15:val="{A5A591E7-30B6-47C5-8F0D-8DA43A5F2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76C22"/>
    <w:rPr>
      <w:sz w:val="28"/>
      <w:szCs w:val="28"/>
    </w:rPr>
  </w:style>
  <w:style w:type="paragraph" w:styleId="Heading9">
    <w:name w:val="heading 9"/>
    <w:basedOn w:val="Normal"/>
    <w:next w:val="Normal"/>
    <w:qFormat/>
    <w:rsid w:val="000E2C77"/>
    <w:pPr>
      <w:spacing w:before="240" w:after="60"/>
      <w:jc w:val="both"/>
      <w:outlineLvl w:val="8"/>
    </w:pPr>
    <w:rPr>
      <w:rFonts w:ascii="Arial" w:hAnsi="Arial" w:cs="Arial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Subtitle">
    <w:name w:val="Subtitle"/>
    <w:basedOn w:val="Normal"/>
    <w:link w:val="SubtitleChar"/>
    <w:qFormat/>
    <w:rsid w:val="000E2C77"/>
    <w:pPr>
      <w:jc w:val="center"/>
    </w:pPr>
    <w:rPr>
      <w:rFonts w:ascii=".VnTimeH" w:hAnsi=".VnTimeH" w:cs=".VnTimeH"/>
      <w:b/>
      <w:bCs/>
    </w:rPr>
  </w:style>
  <w:style w:type="table" w:styleId="TableGrid">
    <w:name w:val="Table Grid"/>
    <w:basedOn w:val="TableNormal"/>
    <w:uiPriority w:val="59"/>
    <w:rsid w:val="000E2C7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rsid w:val="000E2C77"/>
    <w:pPr>
      <w:tabs>
        <w:tab w:val="center" w:pos="4320"/>
        <w:tab w:val="right" w:pos="8640"/>
      </w:tabs>
    </w:pPr>
    <w:rPr>
      <w:sz w:val="24"/>
      <w:szCs w:val="24"/>
    </w:rPr>
  </w:style>
  <w:style w:type="character" w:styleId="PageNumber">
    <w:name w:val="page number"/>
    <w:basedOn w:val="DefaultParagraphFont"/>
    <w:rsid w:val="000E2C77"/>
  </w:style>
  <w:style w:type="paragraph" w:customStyle="1" w:styleId="Char">
    <w:name w:val="Char"/>
    <w:basedOn w:val="Normal"/>
    <w:semiHidden/>
    <w:rsid w:val="000E2C77"/>
    <w:pPr>
      <w:spacing w:after="160" w:line="240" w:lineRule="exact"/>
    </w:pPr>
    <w:rPr>
      <w:rFonts w:ascii="Arial" w:hAnsi="Arial" w:cs="Arial"/>
      <w:sz w:val="22"/>
      <w:szCs w:val="22"/>
    </w:rPr>
  </w:style>
  <w:style w:type="paragraph" w:customStyle="1" w:styleId="Char0">
    <w:name w:val="Char"/>
    <w:basedOn w:val="Normal"/>
    <w:semiHidden/>
    <w:rsid w:val="009C2D8C"/>
    <w:pPr>
      <w:spacing w:after="160" w:line="240" w:lineRule="exact"/>
    </w:pPr>
    <w:rPr>
      <w:rFonts w:ascii="Arial" w:hAnsi="Arial" w:cs="Arial"/>
      <w:sz w:val="22"/>
      <w:szCs w:val="22"/>
    </w:rPr>
  </w:style>
  <w:style w:type="paragraph" w:styleId="Footer">
    <w:name w:val="footer"/>
    <w:basedOn w:val="Normal"/>
    <w:link w:val="FooterChar"/>
    <w:uiPriority w:val="99"/>
    <w:rsid w:val="009C2D8C"/>
    <w:pPr>
      <w:tabs>
        <w:tab w:val="center" w:pos="4320"/>
        <w:tab w:val="right" w:pos="8640"/>
      </w:tabs>
    </w:pPr>
  </w:style>
  <w:style w:type="paragraph" w:customStyle="1" w:styleId="CharCharCharCharCharChar1CharCharCharCharCharCharCharCharCharCharCharCharCharCharChar">
    <w:name w:val="Char Char Char Char Char Char1 Char Char Char Char Char Char Char Char Char Char Char Char Char Char Char"/>
    <w:basedOn w:val="Normal"/>
    <w:semiHidden/>
    <w:rsid w:val="00715895"/>
    <w:pPr>
      <w:spacing w:after="160" w:line="240" w:lineRule="exact"/>
    </w:pPr>
    <w:rPr>
      <w:rFonts w:ascii="Arial" w:hAnsi="Arial" w:cs="Arial"/>
      <w:sz w:val="22"/>
      <w:szCs w:val="22"/>
    </w:rPr>
  </w:style>
  <w:style w:type="paragraph" w:customStyle="1" w:styleId="CharCharCharChar">
    <w:name w:val="Char Char Char Char"/>
    <w:basedOn w:val="Normal"/>
    <w:rsid w:val="005B4C42"/>
    <w:pPr>
      <w:spacing w:after="160" w:line="240" w:lineRule="exact"/>
    </w:pPr>
    <w:rPr>
      <w:rFonts w:ascii="Verdana" w:hAnsi="Verdana"/>
      <w:sz w:val="20"/>
      <w:szCs w:val="20"/>
    </w:rPr>
  </w:style>
  <w:style w:type="character" w:customStyle="1" w:styleId="SubtitleChar">
    <w:name w:val="Subtitle Char"/>
    <w:link w:val="Subtitle"/>
    <w:rsid w:val="00B6450A"/>
    <w:rPr>
      <w:rFonts w:ascii=".VnTimeH" w:hAnsi=".VnTimeH" w:cs=".VnTimeH"/>
      <w:b/>
      <w:bCs/>
      <w:sz w:val="28"/>
      <w:szCs w:val="28"/>
    </w:rPr>
  </w:style>
  <w:style w:type="paragraph" w:styleId="ListParagraph">
    <w:name w:val="List Paragraph"/>
    <w:basedOn w:val="Normal"/>
    <w:uiPriority w:val="34"/>
    <w:qFormat/>
    <w:rsid w:val="00D92F10"/>
    <w:pPr>
      <w:ind w:left="720"/>
      <w:contextualSpacing/>
    </w:pPr>
  </w:style>
  <w:style w:type="paragraph" w:styleId="BalloonText">
    <w:name w:val="Balloon Text"/>
    <w:basedOn w:val="Normal"/>
    <w:link w:val="BalloonTextChar"/>
    <w:semiHidden/>
    <w:unhideWhenUsed/>
    <w:rsid w:val="00D572C2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D572C2"/>
    <w:rPr>
      <w:rFonts w:ascii="Segoe UI" w:hAnsi="Segoe UI" w:cs="Segoe UI"/>
      <w:sz w:val="18"/>
      <w:szCs w:val="18"/>
    </w:rPr>
  </w:style>
  <w:style w:type="character" w:styleId="Hyperlink">
    <w:name w:val="Hyperlink"/>
    <w:uiPriority w:val="99"/>
    <w:unhideWhenUsed/>
    <w:rsid w:val="000614F3"/>
    <w:rPr>
      <w:strike w:val="0"/>
      <w:dstrike w:val="0"/>
      <w:color w:val="0644AA"/>
      <w:u w:val="none"/>
      <w:effect w:val="none"/>
    </w:rPr>
  </w:style>
  <w:style w:type="character" w:customStyle="1" w:styleId="apple-converted-space">
    <w:name w:val="apple-converted-space"/>
    <w:basedOn w:val="DefaultParagraphFont"/>
    <w:rsid w:val="000614F3"/>
  </w:style>
  <w:style w:type="table" w:customStyle="1" w:styleId="TableGrid1">
    <w:name w:val="Table Grid1"/>
    <w:basedOn w:val="TableNormal"/>
    <w:next w:val="TableGrid"/>
    <w:rsid w:val="00E527E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basedOn w:val="DefaultParagraphFont"/>
    <w:link w:val="Footer"/>
    <w:uiPriority w:val="99"/>
    <w:rsid w:val="00116C08"/>
    <w:rPr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1548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E:\DOCUME~2\Owner\LOCALS~1\Temp\notesA4A7F6\QD%20tang%20Co%20thi%20dua%20CP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3FFD0C-F68E-4897-A852-1AF99EB471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QD tang Co thi dua CP.dot</Template>
  <TotalTime>1</TotalTime>
  <Pages>1</Pages>
  <Words>332</Words>
  <Characters>1895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THỦ TƯỚNG CHÍNH PHỦ</vt:lpstr>
    </vt:vector>
  </TitlesOfParts>
  <Company>HOME</Company>
  <LinksUpToDate>false</LinksUpToDate>
  <CharactersWithSpaces>2223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THỦ TƯỚNG CHÍNH PHỦ</dc:title>
  <dc:subject/>
  <dc:creator>msLe</dc:creator>
  <cp:keywords/>
  <dc:description/>
  <cp:lastModifiedBy>Van thu</cp:lastModifiedBy>
  <cp:revision>2</cp:revision>
  <cp:lastPrinted>2025-11-10T09:28:00Z</cp:lastPrinted>
  <dcterms:created xsi:type="dcterms:W3CDTF">2025-12-08T06:57:00Z</dcterms:created>
  <dcterms:modified xsi:type="dcterms:W3CDTF">2025-12-08T06:57:00Z</dcterms:modified>
</cp:coreProperties>
</file>